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B1159" w:rsidRDefault="00870D02" w:rsidP="00DB1159">
      <w:pPr>
        <w:framePr w:w="939" w:hSpace="180" w:wrap="auto" w:vAnchor="text" w:hAnchor="page" w:x="5864" w:y="-632"/>
        <w:ind w:left="110"/>
      </w:pPr>
      <w:r>
        <w:rPr>
          <w:noProof/>
          <w:lang w:val="ru-RU"/>
        </w:rPr>
        <w:drawing>
          <wp:inline distT="0" distB="0" distL="0" distR="0">
            <wp:extent cx="478790" cy="6127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8790" cy="612775"/>
                    </a:xfrm>
                    <a:prstGeom prst="rect">
                      <a:avLst/>
                    </a:prstGeom>
                    <a:noFill/>
                  </pic:spPr>
                </pic:pic>
              </a:graphicData>
            </a:graphic>
          </wp:inline>
        </w:drawing>
      </w:r>
    </w:p>
    <w:p w:rsidR="00DB1159" w:rsidRDefault="00DB1159" w:rsidP="00DB1159">
      <w:pPr>
        <w:rPr>
          <w:lang w:val="ru-RU"/>
        </w:rPr>
      </w:pPr>
      <w:r>
        <w:rPr>
          <w:lang w:val="ru-RU"/>
        </w:rPr>
        <w:tab/>
      </w:r>
      <w:r>
        <w:rPr>
          <w:lang w:val="ru-RU"/>
        </w:rPr>
        <w:tab/>
      </w:r>
      <w:r>
        <w:rPr>
          <w:lang w:val="ru-RU"/>
        </w:rPr>
        <w:tab/>
      </w:r>
      <w:r>
        <w:rPr>
          <w:lang w:val="ru-RU"/>
        </w:rPr>
        <w:tab/>
      </w:r>
    </w:p>
    <w:p w:rsidR="00DB1159" w:rsidRPr="002860B3" w:rsidRDefault="00DB1159" w:rsidP="00DB1159">
      <w:pPr>
        <w:rPr>
          <w:lang w:val="ru-RU"/>
        </w:rPr>
      </w:pPr>
    </w:p>
    <w:p w:rsidR="00DB1159" w:rsidRPr="005F294C" w:rsidRDefault="00DB1159" w:rsidP="00DB1159">
      <w:pPr>
        <w:rPr>
          <w:lang w:val="ru-RU"/>
        </w:rPr>
      </w:pPr>
      <w:r>
        <w:rPr>
          <w:lang w:val="ru-RU"/>
        </w:rPr>
        <w:tab/>
      </w:r>
      <w:r>
        <w:rPr>
          <w:lang w:val="ru-RU"/>
        </w:rPr>
        <w:tab/>
      </w:r>
      <w:r>
        <w:rPr>
          <w:lang w:val="ru-RU"/>
        </w:rPr>
        <w:tab/>
      </w:r>
      <w:r>
        <w:rPr>
          <w:lang w:val="ru-RU"/>
        </w:rPr>
        <w:tab/>
      </w:r>
    </w:p>
    <w:p w:rsidR="00DB1159" w:rsidRPr="00C0170C" w:rsidRDefault="00DB1159" w:rsidP="00DB1159">
      <w:pPr>
        <w:jc w:val="center"/>
        <w:rPr>
          <w:rFonts w:ascii="Times New Roman CYR" w:hAnsi="Times New Roman CYR"/>
          <w:sz w:val="32"/>
          <w:szCs w:val="32"/>
          <w:lang w:val="ru-RU"/>
        </w:rPr>
      </w:pPr>
      <w:r w:rsidRPr="00C0170C">
        <w:rPr>
          <w:rFonts w:ascii="Times New Roman CYR" w:hAnsi="Times New Roman CYR"/>
          <w:sz w:val="32"/>
          <w:szCs w:val="32"/>
          <w:lang w:val="ru-RU"/>
        </w:rPr>
        <w:t>АДМИНИСТРАЦИЯ ГОРОДА ЛИПЕЦКА</w:t>
      </w:r>
    </w:p>
    <w:p w:rsidR="00DB1159" w:rsidRPr="00C0170C" w:rsidRDefault="00DB1159" w:rsidP="00DB1159">
      <w:pPr>
        <w:rPr>
          <w:rFonts w:ascii="Times New Roman CYR" w:hAnsi="Times New Roman CYR"/>
          <w:lang w:val="ru-RU"/>
        </w:rPr>
      </w:pPr>
    </w:p>
    <w:p w:rsidR="00DB1159" w:rsidRPr="00127C95" w:rsidRDefault="00DB1159" w:rsidP="00DB1159">
      <w:pPr>
        <w:jc w:val="center"/>
        <w:rPr>
          <w:rFonts w:ascii="Times New Roman CYR" w:hAnsi="Times New Roman CYR"/>
          <w:b/>
          <w:sz w:val="36"/>
          <w:szCs w:val="36"/>
          <w:lang w:val="ru-RU"/>
        </w:rPr>
      </w:pPr>
      <w:r>
        <w:rPr>
          <w:rFonts w:ascii="Times New Roman CYR" w:hAnsi="Times New Roman CYR"/>
          <w:b/>
          <w:sz w:val="36"/>
          <w:szCs w:val="36"/>
          <w:lang w:val="ru-RU"/>
        </w:rPr>
        <w:t>П О С Т А Н О В Л Е Н И Е</w:t>
      </w:r>
    </w:p>
    <w:p w:rsidR="00DB1159" w:rsidRDefault="00DB1159" w:rsidP="00DB1159">
      <w:pPr>
        <w:jc w:val="center"/>
        <w:rPr>
          <w:rFonts w:ascii="Times New Roman CYR" w:hAnsi="Times New Roman CYR"/>
          <w:b/>
          <w:sz w:val="24"/>
          <w:lang w:val="ru-RU"/>
        </w:rPr>
      </w:pPr>
    </w:p>
    <w:p w:rsidR="00DB1159" w:rsidRPr="00127C95" w:rsidRDefault="0040757F" w:rsidP="00DB1159">
      <w:pPr>
        <w:rPr>
          <w:rFonts w:ascii="Times New Roman CYR" w:hAnsi="Times New Roman CYR"/>
          <w:b/>
          <w:sz w:val="24"/>
          <w:lang w:val="ru-RU"/>
        </w:rPr>
      </w:pPr>
      <w:r w:rsidRPr="0040757F">
        <w:rPr>
          <w:rFonts w:ascii="Times New Roman CYR" w:hAnsi="Times New Roman CYR"/>
          <w:sz w:val="28"/>
          <w:szCs w:val="28"/>
          <w:lang w:val="ru-RU"/>
        </w:rPr>
        <w:t>11.02.2022</w:t>
      </w:r>
      <w:r w:rsidR="00DB1159" w:rsidRPr="0040757F">
        <w:rPr>
          <w:rFonts w:ascii="Times New Roman CYR" w:hAnsi="Times New Roman CYR"/>
          <w:sz w:val="28"/>
          <w:szCs w:val="28"/>
          <w:lang w:val="ru-RU"/>
        </w:rPr>
        <w:t xml:space="preserve"> </w:t>
      </w:r>
      <w:r w:rsidR="00DB1159">
        <w:rPr>
          <w:rFonts w:ascii="Times New Roman CYR" w:hAnsi="Times New Roman CYR"/>
          <w:b/>
          <w:sz w:val="24"/>
          <w:lang w:val="ru-RU"/>
        </w:rPr>
        <w:t xml:space="preserve">                                                                                                      </w:t>
      </w:r>
      <w:r>
        <w:rPr>
          <w:rFonts w:ascii="Times New Roman CYR" w:hAnsi="Times New Roman CYR"/>
          <w:b/>
          <w:sz w:val="24"/>
          <w:lang w:val="ru-RU"/>
        </w:rPr>
        <w:tab/>
      </w:r>
      <w:r>
        <w:rPr>
          <w:rFonts w:ascii="Times New Roman CYR" w:hAnsi="Times New Roman CYR"/>
          <w:b/>
          <w:sz w:val="24"/>
          <w:lang w:val="ru-RU"/>
        </w:rPr>
        <w:tab/>
      </w:r>
      <w:r w:rsidR="00DB1159" w:rsidRPr="0040757F">
        <w:rPr>
          <w:rFonts w:ascii="Times New Roman CYR" w:hAnsi="Times New Roman CYR"/>
          <w:sz w:val="28"/>
          <w:szCs w:val="28"/>
          <w:lang w:val="ru-RU"/>
        </w:rPr>
        <w:t xml:space="preserve">№ </w:t>
      </w:r>
      <w:r w:rsidRPr="0040757F">
        <w:rPr>
          <w:rFonts w:ascii="Times New Roman CYR" w:hAnsi="Times New Roman CYR"/>
          <w:sz w:val="28"/>
          <w:szCs w:val="28"/>
          <w:lang w:val="ru-RU"/>
        </w:rPr>
        <w:t>210</w:t>
      </w:r>
    </w:p>
    <w:p w:rsidR="00DB1159" w:rsidRDefault="00DB1159" w:rsidP="00DB1159">
      <w:pPr>
        <w:jc w:val="center"/>
        <w:rPr>
          <w:rFonts w:ascii="Times New Roman CYR" w:hAnsi="Times New Roman CYR"/>
          <w:sz w:val="28"/>
          <w:lang w:val="ru-RU"/>
        </w:rPr>
      </w:pPr>
      <w:r>
        <w:rPr>
          <w:rFonts w:ascii="Times New Roman CYR" w:hAnsi="Times New Roman CYR"/>
          <w:sz w:val="28"/>
          <w:lang w:val="ru-RU"/>
        </w:rPr>
        <w:t>г. Липецк</w:t>
      </w:r>
    </w:p>
    <w:p w:rsidR="007F70AD" w:rsidRDefault="007F70AD" w:rsidP="005D2DE7">
      <w:pPr>
        <w:jc w:val="both"/>
        <w:rPr>
          <w:rFonts w:ascii="Times New Roman CYR" w:hAnsi="Times New Roman CYR"/>
          <w:sz w:val="28"/>
          <w:lang w:val="ru-RU"/>
        </w:rPr>
      </w:pPr>
    </w:p>
    <w:p w:rsidR="00DB1159" w:rsidRPr="002600F5" w:rsidRDefault="00DB1159" w:rsidP="005D2DE7">
      <w:pPr>
        <w:jc w:val="both"/>
        <w:rPr>
          <w:rFonts w:ascii="Times New Roman CYR" w:hAnsi="Times New Roman CYR"/>
          <w:sz w:val="28"/>
          <w:lang w:val="ru-RU"/>
        </w:rPr>
      </w:pPr>
    </w:p>
    <w:p w:rsidR="00027BC5" w:rsidRDefault="00027BC5" w:rsidP="0040757F">
      <w:pPr>
        <w:jc w:val="both"/>
        <w:rPr>
          <w:sz w:val="28"/>
          <w:szCs w:val="28"/>
          <w:lang w:val="ru-RU"/>
        </w:rPr>
      </w:pPr>
      <w:r>
        <w:rPr>
          <w:sz w:val="28"/>
          <w:szCs w:val="28"/>
          <w:lang w:val="ru-RU"/>
        </w:rPr>
        <w:t xml:space="preserve">О внесении изменений </w:t>
      </w:r>
    </w:p>
    <w:p w:rsidR="00027BC5" w:rsidRDefault="00027BC5" w:rsidP="0040757F">
      <w:pPr>
        <w:jc w:val="both"/>
        <w:rPr>
          <w:sz w:val="28"/>
          <w:szCs w:val="28"/>
          <w:lang w:val="ru-RU"/>
        </w:rPr>
      </w:pPr>
      <w:r>
        <w:rPr>
          <w:sz w:val="28"/>
          <w:szCs w:val="28"/>
          <w:lang w:val="ru-RU"/>
        </w:rPr>
        <w:t xml:space="preserve">в постановление администрации </w:t>
      </w:r>
    </w:p>
    <w:p w:rsidR="00027BC5" w:rsidRDefault="00027BC5" w:rsidP="0040757F">
      <w:pPr>
        <w:jc w:val="both"/>
        <w:rPr>
          <w:sz w:val="28"/>
          <w:szCs w:val="28"/>
          <w:lang w:val="ru-RU"/>
        </w:rPr>
      </w:pPr>
      <w:r>
        <w:rPr>
          <w:sz w:val="28"/>
          <w:szCs w:val="28"/>
          <w:lang w:val="ru-RU"/>
        </w:rPr>
        <w:t>города Липецка от 31.12.2013 № 3124</w:t>
      </w:r>
    </w:p>
    <w:p w:rsidR="00027BC5" w:rsidRDefault="00027BC5" w:rsidP="00027BC5">
      <w:pPr>
        <w:jc w:val="both"/>
        <w:rPr>
          <w:sz w:val="28"/>
          <w:szCs w:val="28"/>
          <w:lang w:val="ru-RU"/>
        </w:rPr>
      </w:pPr>
    </w:p>
    <w:p w:rsidR="00027BC5" w:rsidRDefault="00027BC5" w:rsidP="00027BC5">
      <w:pPr>
        <w:jc w:val="both"/>
        <w:rPr>
          <w:sz w:val="28"/>
          <w:szCs w:val="28"/>
          <w:lang w:val="ru-RU"/>
        </w:rPr>
      </w:pPr>
    </w:p>
    <w:p w:rsidR="00027BC5" w:rsidRDefault="00027BC5" w:rsidP="00027BC5">
      <w:pPr>
        <w:jc w:val="both"/>
        <w:rPr>
          <w:sz w:val="28"/>
          <w:szCs w:val="28"/>
          <w:lang w:val="ru-RU"/>
        </w:rPr>
      </w:pPr>
    </w:p>
    <w:p w:rsidR="00027BC5" w:rsidRPr="00D73AFB" w:rsidRDefault="007E59FD" w:rsidP="0040757F">
      <w:pPr>
        <w:jc w:val="both"/>
        <w:rPr>
          <w:sz w:val="28"/>
          <w:lang w:val="ru-RU"/>
        </w:rPr>
      </w:pPr>
      <w:r w:rsidRPr="00D73AFB">
        <w:rPr>
          <w:sz w:val="28"/>
          <w:lang w:val="ru-RU"/>
        </w:rPr>
        <w:tab/>
      </w:r>
      <w:r w:rsidR="00027BC5" w:rsidRPr="00D73AFB">
        <w:rPr>
          <w:sz w:val="28"/>
          <w:lang w:val="ru-RU"/>
        </w:rPr>
        <w:t xml:space="preserve">В соответствии с Федеральным законом </w:t>
      </w:r>
      <w:r w:rsidR="00BE2E7F">
        <w:rPr>
          <w:sz w:val="28"/>
          <w:lang w:val="ru-RU"/>
        </w:rPr>
        <w:t xml:space="preserve">от 13.03.2006 № </w:t>
      </w:r>
      <w:r w:rsidR="00027BC5" w:rsidRPr="00D73AFB">
        <w:rPr>
          <w:sz w:val="28"/>
          <w:lang w:val="ru-RU"/>
        </w:rPr>
        <w:t>38-ФЗ</w:t>
      </w:r>
      <w:r w:rsidR="00D73AFB">
        <w:rPr>
          <w:sz w:val="28"/>
          <w:lang w:val="ru-RU"/>
        </w:rPr>
        <w:t xml:space="preserve"> </w:t>
      </w:r>
      <w:r w:rsidR="00BE2E7F">
        <w:rPr>
          <w:sz w:val="28"/>
          <w:lang w:val="ru-RU"/>
        </w:rPr>
        <w:t xml:space="preserve">                 </w:t>
      </w:r>
      <w:r w:rsidR="00027BC5" w:rsidRPr="00D73AFB">
        <w:rPr>
          <w:sz w:val="28"/>
          <w:lang w:val="ru-RU"/>
        </w:rPr>
        <w:t>«О рекламе», приказ</w:t>
      </w:r>
      <w:r w:rsidR="00D015FC" w:rsidRPr="00D73AFB">
        <w:rPr>
          <w:sz w:val="28"/>
          <w:lang w:val="ru-RU"/>
        </w:rPr>
        <w:t>ами</w:t>
      </w:r>
      <w:r w:rsidR="00027BC5" w:rsidRPr="00D73AFB">
        <w:rPr>
          <w:sz w:val="28"/>
          <w:lang w:val="ru-RU"/>
        </w:rPr>
        <w:t xml:space="preserve"> Управления </w:t>
      </w:r>
      <w:r w:rsidR="009C0A65" w:rsidRPr="00D73AFB">
        <w:rPr>
          <w:sz w:val="28"/>
          <w:lang w:val="ru-RU"/>
        </w:rPr>
        <w:t>потребительского рынка и ценовой политики</w:t>
      </w:r>
      <w:r w:rsidR="00027BC5" w:rsidRPr="00D73AFB">
        <w:rPr>
          <w:sz w:val="28"/>
          <w:lang w:val="ru-RU"/>
        </w:rPr>
        <w:t xml:space="preserve"> Липецкой области от </w:t>
      </w:r>
      <w:r w:rsidRPr="00D73AFB">
        <w:rPr>
          <w:sz w:val="28"/>
          <w:lang w:val="ru-RU"/>
        </w:rPr>
        <w:t>28.04.2021 № 72</w:t>
      </w:r>
      <w:r w:rsidR="009C0A65" w:rsidRPr="00D73AFB">
        <w:rPr>
          <w:sz w:val="28"/>
          <w:lang w:val="ru-RU"/>
        </w:rPr>
        <w:t xml:space="preserve"> </w:t>
      </w:r>
      <w:r w:rsidR="00027BC5" w:rsidRPr="00D73AFB">
        <w:rPr>
          <w:sz w:val="28"/>
          <w:lang w:val="ru-RU"/>
        </w:rPr>
        <w:t xml:space="preserve">«О согласовании </w:t>
      </w:r>
      <w:r w:rsidR="009C0A65" w:rsidRPr="00D73AFB">
        <w:rPr>
          <w:sz w:val="28"/>
          <w:lang w:val="ru-RU"/>
        </w:rPr>
        <w:t xml:space="preserve">вносимых изменений в </w:t>
      </w:r>
      <w:r w:rsidR="00027BC5" w:rsidRPr="00D73AFB">
        <w:rPr>
          <w:sz w:val="28"/>
          <w:lang w:val="ru-RU"/>
        </w:rPr>
        <w:t>схем</w:t>
      </w:r>
      <w:r w:rsidR="009C0A65" w:rsidRPr="00D73AFB">
        <w:rPr>
          <w:sz w:val="28"/>
          <w:lang w:val="ru-RU"/>
        </w:rPr>
        <w:t>у</w:t>
      </w:r>
      <w:r w:rsidR="00027BC5" w:rsidRPr="00D73AFB">
        <w:rPr>
          <w:sz w:val="28"/>
          <w:lang w:val="ru-RU"/>
        </w:rPr>
        <w:t xml:space="preserve"> размещения рекламных конструкций</w:t>
      </w:r>
      <w:r w:rsidRPr="00D73AFB">
        <w:rPr>
          <w:sz w:val="28"/>
          <w:lang w:val="ru-RU"/>
        </w:rPr>
        <w:t xml:space="preserve"> на территории муниципального образования город Липецк </w:t>
      </w:r>
      <w:r w:rsidR="00BE2E7F">
        <w:rPr>
          <w:sz w:val="28"/>
          <w:lang w:val="ru-RU"/>
        </w:rPr>
        <w:t>Л</w:t>
      </w:r>
      <w:r w:rsidRPr="00D73AFB">
        <w:rPr>
          <w:sz w:val="28"/>
          <w:lang w:val="ru-RU"/>
        </w:rPr>
        <w:t>ипецкой области» и от</w:t>
      </w:r>
      <w:r w:rsidR="00D015FC" w:rsidRPr="00D73AFB">
        <w:rPr>
          <w:sz w:val="28"/>
          <w:lang w:val="ru-RU"/>
        </w:rPr>
        <w:t xml:space="preserve"> 06.09.2021 </w:t>
      </w:r>
      <w:r w:rsidR="00D73AFB">
        <w:rPr>
          <w:sz w:val="28"/>
          <w:lang w:val="ru-RU"/>
        </w:rPr>
        <w:t xml:space="preserve">  </w:t>
      </w:r>
      <w:r w:rsidR="00D015FC" w:rsidRPr="00D73AFB">
        <w:rPr>
          <w:sz w:val="28"/>
          <w:lang w:val="ru-RU"/>
        </w:rPr>
        <w:t>№ 149 «О согласовании и об отказе в согласовании вносимых изменений в схему размещения рекламных конструкциций на территории муниципального образования город Липецк</w:t>
      </w:r>
      <w:r w:rsidR="00027BC5" w:rsidRPr="00D73AFB">
        <w:rPr>
          <w:sz w:val="28"/>
          <w:lang w:val="ru-RU"/>
        </w:rPr>
        <w:t xml:space="preserve"> </w:t>
      </w:r>
      <w:r w:rsidR="00D73AFB">
        <w:rPr>
          <w:sz w:val="28"/>
          <w:lang w:val="ru-RU"/>
        </w:rPr>
        <w:t>Липецкой области», администрация города</w:t>
      </w:r>
    </w:p>
    <w:p w:rsidR="00027BC5" w:rsidRDefault="00027BC5" w:rsidP="00027BC5">
      <w:pPr>
        <w:shd w:val="clear" w:color="auto" w:fill="FFFFFF"/>
        <w:suppressAutoHyphens/>
        <w:ind w:firstLine="709"/>
        <w:jc w:val="both"/>
        <w:rPr>
          <w:sz w:val="28"/>
          <w:szCs w:val="28"/>
          <w:lang w:val="ru-RU"/>
        </w:rPr>
      </w:pPr>
    </w:p>
    <w:p w:rsidR="00027BC5" w:rsidRDefault="00027BC5" w:rsidP="00027BC5">
      <w:pPr>
        <w:shd w:val="clear" w:color="auto" w:fill="FFFFFF"/>
        <w:suppressAutoHyphens/>
        <w:ind w:firstLine="709"/>
        <w:jc w:val="both"/>
        <w:rPr>
          <w:sz w:val="28"/>
          <w:szCs w:val="28"/>
          <w:lang w:val="ru-RU"/>
        </w:rPr>
      </w:pPr>
    </w:p>
    <w:p w:rsidR="00027BC5" w:rsidRDefault="00027BC5" w:rsidP="00027BC5">
      <w:pPr>
        <w:pStyle w:val="ab"/>
        <w:suppressAutoHyphens/>
        <w:jc w:val="both"/>
        <w:rPr>
          <w:szCs w:val="28"/>
        </w:rPr>
      </w:pPr>
      <w:r>
        <w:rPr>
          <w:szCs w:val="28"/>
        </w:rPr>
        <w:t>П О С Т А Н О В Л Я Е Т:</w:t>
      </w:r>
    </w:p>
    <w:p w:rsidR="00027BC5" w:rsidRDefault="00027BC5" w:rsidP="00027BC5">
      <w:pPr>
        <w:suppressAutoHyphens/>
        <w:autoSpaceDE w:val="0"/>
        <w:autoSpaceDN w:val="0"/>
        <w:adjustRightInd w:val="0"/>
        <w:ind w:firstLine="709"/>
        <w:jc w:val="both"/>
        <w:rPr>
          <w:sz w:val="28"/>
          <w:szCs w:val="28"/>
          <w:lang w:val="ru-RU"/>
        </w:rPr>
      </w:pPr>
    </w:p>
    <w:p w:rsidR="00027BC5" w:rsidRDefault="00027BC5" w:rsidP="00027BC5">
      <w:pPr>
        <w:suppressAutoHyphens/>
        <w:autoSpaceDE w:val="0"/>
        <w:autoSpaceDN w:val="0"/>
        <w:adjustRightInd w:val="0"/>
        <w:ind w:firstLine="709"/>
        <w:jc w:val="both"/>
        <w:rPr>
          <w:sz w:val="28"/>
          <w:szCs w:val="28"/>
          <w:lang w:val="ru-RU"/>
        </w:rPr>
      </w:pPr>
    </w:p>
    <w:p w:rsidR="00027BC5" w:rsidRDefault="007E59FD" w:rsidP="007E59FD">
      <w:pPr>
        <w:tabs>
          <w:tab w:val="left" w:pos="0"/>
        </w:tabs>
        <w:suppressAutoHyphens/>
        <w:spacing w:line="264" w:lineRule="auto"/>
        <w:jc w:val="both"/>
        <w:rPr>
          <w:sz w:val="28"/>
          <w:szCs w:val="28"/>
          <w:lang w:val="ru-RU"/>
        </w:rPr>
      </w:pPr>
      <w:r>
        <w:rPr>
          <w:sz w:val="28"/>
          <w:szCs w:val="28"/>
          <w:lang w:val="ru-RU"/>
        </w:rPr>
        <w:tab/>
      </w:r>
      <w:r w:rsidR="00027BC5">
        <w:rPr>
          <w:sz w:val="28"/>
          <w:szCs w:val="28"/>
          <w:lang w:val="ru-RU"/>
        </w:rPr>
        <w:t xml:space="preserve">Внести в постановление администрации города Липецка от 31.12.2013        № 3124 «Об утверждении Схемы размещения рекламных конструкций на территории муниципального образования город Липецк» (в редакции постановлений от 22.04.2015 </w:t>
      </w:r>
      <w:r w:rsidR="00870D02">
        <w:rPr>
          <w:sz w:val="28"/>
          <w:szCs w:val="28"/>
          <w:lang w:val="ru-RU"/>
        </w:rPr>
        <w:t xml:space="preserve">№ 726, от 24.03.2017 № 441, от </w:t>
      </w:r>
      <w:r w:rsidR="00BA0E24">
        <w:rPr>
          <w:sz w:val="28"/>
          <w:szCs w:val="28"/>
          <w:lang w:val="ru-RU"/>
        </w:rPr>
        <w:t>0</w:t>
      </w:r>
      <w:r w:rsidR="00027BC5">
        <w:rPr>
          <w:sz w:val="28"/>
          <w:szCs w:val="28"/>
          <w:lang w:val="ru-RU"/>
        </w:rPr>
        <w:t>4.09.2017 № 1729, от 18.12.2017 №</w:t>
      </w:r>
      <w:r w:rsidR="00870D02">
        <w:rPr>
          <w:sz w:val="28"/>
          <w:szCs w:val="28"/>
          <w:lang w:val="ru-RU"/>
        </w:rPr>
        <w:t xml:space="preserve"> 2523, от 29.03.2018 № 446, от </w:t>
      </w:r>
      <w:r w:rsidR="00BA0E24">
        <w:rPr>
          <w:sz w:val="28"/>
          <w:szCs w:val="28"/>
          <w:lang w:val="ru-RU"/>
        </w:rPr>
        <w:t>0</w:t>
      </w:r>
      <w:r w:rsidR="002373EF">
        <w:rPr>
          <w:sz w:val="28"/>
          <w:szCs w:val="28"/>
          <w:lang w:val="ru-RU"/>
        </w:rPr>
        <w:t xml:space="preserve">1.10.2018 № 1751, от </w:t>
      </w:r>
      <w:r w:rsidR="00BA0E24">
        <w:rPr>
          <w:sz w:val="28"/>
          <w:szCs w:val="28"/>
          <w:lang w:val="ru-RU"/>
        </w:rPr>
        <w:t>0</w:t>
      </w:r>
      <w:r w:rsidR="002373EF">
        <w:rPr>
          <w:sz w:val="28"/>
          <w:szCs w:val="28"/>
          <w:lang w:val="ru-RU"/>
        </w:rPr>
        <w:t xml:space="preserve">8.04.2019       </w:t>
      </w:r>
      <w:r w:rsidR="00870D02">
        <w:rPr>
          <w:sz w:val="28"/>
          <w:szCs w:val="28"/>
          <w:lang w:val="ru-RU"/>
        </w:rPr>
        <w:t>№ 590</w:t>
      </w:r>
      <w:r w:rsidR="00B572C6">
        <w:rPr>
          <w:sz w:val="28"/>
          <w:szCs w:val="28"/>
          <w:lang w:val="ru-RU"/>
        </w:rPr>
        <w:t xml:space="preserve">, </w:t>
      </w:r>
      <w:r w:rsidR="00B572C6" w:rsidRPr="00B572C6">
        <w:rPr>
          <w:sz w:val="28"/>
          <w:szCs w:val="28"/>
          <w:lang w:val="ru-RU"/>
        </w:rPr>
        <w:t xml:space="preserve">от </w:t>
      </w:r>
      <w:r w:rsidR="00B572C6" w:rsidRPr="00B572C6">
        <w:rPr>
          <w:rFonts w:ascii="Times New Roman CYR" w:hAnsi="Times New Roman CYR"/>
          <w:sz w:val="28"/>
          <w:szCs w:val="28"/>
          <w:lang w:val="ru-RU"/>
        </w:rPr>
        <w:t>05.02.2021 №</w:t>
      </w:r>
      <w:r w:rsidR="00B572C6">
        <w:rPr>
          <w:rFonts w:ascii="Times New Roman CYR" w:hAnsi="Times New Roman CYR"/>
          <w:sz w:val="28"/>
          <w:szCs w:val="28"/>
          <w:lang w:val="ru-RU"/>
        </w:rPr>
        <w:t>151</w:t>
      </w:r>
      <w:r w:rsidR="002373EF">
        <w:rPr>
          <w:sz w:val="28"/>
          <w:szCs w:val="28"/>
          <w:lang w:val="ru-RU"/>
        </w:rPr>
        <w:t>)</w:t>
      </w:r>
      <w:r w:rsidR="00027BC5">
        <w:rPr>
          <w:sz w:val="28"/>
          <w:szCs w:val="28"/>
          <w:lang w:val="ru-RU"/>
        </w:rPr>
        <w:t xml:space="preserve"> следующие изменения:</w:t>
      </w:r>
    </w:p>
    <w:p w:rsidR="00027BC5" w:rsidRDefault="007E59FD" w:rsidP="007E59FD">
      <w:pPr>
        <w:suppressAutoHyphens/>
        <w:autoSpaceDE w:val="0"/>
        <w:autoSpaceDN w:val="0"/>
        <w:adjustRightInd w:val="0"/>
        <w:spacing w:line="264" w:lineRule="auto"/>
        <w:jc w:val="both"/>
        <w:rPr>
          <w:sz w:val="28"/>
          <w:szCs w:val="28"/>
          <w:lang w:val="ru-RU"/>
        </w:rPr>
      </w:pPr>
      <w:r w:rsidRPr="009A2388">
        <w:rPr>
          <w:lang w:val="ru-RU"/>
        </w:rPr>
        <w:tab/>
      </w:r>
      <w:hyperlink r:id="rId9" w:history="1">
        <w:r w:rsidR="00CA7A50">
          <w:rPr>
            <w:rStyle w:val="ad"/>
            <w:color w:val="auto"/>
            <w:sz w:val="28"/>
            <w:szCs w:val="28"/>
            <w:u w:val="none"/>
            <w:lang w:val="ru-RU"/>
          </w:rPr>
          <w:t>п</w:t>
        </w:r>
        <w:r w:rsidR="00027BC5" w:rsidRPr="00027BC5">
          <w:rPr>
            <w:rStyle w:val="ad"/>
            <w:color w:val="auto"/>
            <w:sz w:val="28"/>
            <w:szCs w:val="28"/>
            <w:u w:val="none"/>
            <w:lang w:val="ru-RU"/>
          </w:rPr>
          <w:t>риложение</w:t>
        </w:r>
      </w:hyperlink>
      <w:r w:rsidR="00027BC5">
        <w:rPr>
          <w:sz w:val="28"/>
          <w:szCs w:val="28"/>
          <w:lang w:val="ru-RU"/>
        </w:rPr>
        <w:t xml:space="preserve"> к постановлению изложит</w:t>
      </w:r>
      <w:r w:rsidR="00D523CB">
        <w:rPr>
          <w:sz w:val="28"/>
          <w:szCs w:val="28"/>
          <w:lang w:val="ru-RU"/>
        </w:rPr>
        <w:t>ь в новой редакции (приложение)</w:t>
      </w:r>
      <w:r w:rsidR="009A2388">
        <w:rPr>
          <w:sz w:val="28"/>
          <w:szCs w:val="28"/>
          <w:lang w:val="ru-RU"/>
        </w:rPr>
        <w:t>.</w:t>
      </w:r>
    </w:p>
    <w:p w:rsidR="00027BC5" w:rsidRDefault="00027BC5" w:rsidP="00027BC5">
      <w:pPr>
        <w:jc w:val="both"/>
        <w:rPr>
          <w:bCs/>
          <w:sz w:val="28"/>
          <w:szCs w:val="28"/>
          <w:lang w:val="ru-RU"/>
        </w:rPr>
      </w:pPr>
    </w:p>
    <w:p w:rsidR="00027BC5" w:rsidRDefault="00027BC5" w:rsidP="00027BC5">
      <w:pPr>
        <w:jc w:val="both"/>
        <w:rPr>
          <w:bCs/>
          <w:sz w:val="28"/>
          <w:szCs w:val="28"/>
          <w:lang w:val="ru-RU"/>
        </w:rPr>
      </w:pPr>
    </w:p>
    <w:p w:rsidR="00027BC5" w:rsidRDefault="00027BC5" w:rsidP="00027BC5">
      <w:pPr>
        <w:jc w:val="both"/>
        <w:rPr>
          <w:bCs/>
          <w:sz w:val="28"/>
          <w:szCs w:val="28"/>
          <w:lang w:val="ru-RU"/>
        </w:rPr>
      </w:pPr>
    </w:p>
    <w:p w:rsidR="00781710" w:rsidRPr="004D1F94" w:rsidRDefault="00FF502E" w:rsidP="00781710">
      <w:pPr>
        <w:jc w:val="both"/>
        <w:rPr>
          <w:sz w:val="28"/>
          <w:szCs w:val="28"/>
          <w:lang w:val="ru-RU"/>
        </w:rPr>
      </w:pPr>
      <w:r>
        <w:rPr>
          <w:sz w:val="28"/>
          <w:szCs w:val="28"/>
          <w:lang w:val="ru-RU"/>
        </w:rPr>
        <w:t>Г</w:t>
      </w:r>
      <w:r w:rsidR="00CB44A9">
        <w:rPr>
          <w:sz w:val="28"/>
          <w:szCs w:val="28"/>
          <w:lang w:val="ru-RU"/>
        </w:rPr>
        <w:t>лав</w:t>
      </w:r>
      <w:r>
        <w:rPr>
          <w:sz w:val="28"/>
          <w:szCs w:val="28"/>
          <w:lang w:val="ru-RU"/>
        </w:rPr>
        <w:t>а</w:t>
      </w:r>
      <w:r w:rsidR="00781710" w:rsidRPr="004D1F94">
        <w:rPr>
          <w:sz w:val="28"/>
          <w:szCs w:val="28"/>
          <w:lang w:val="ru-RU"/>
        </w:rPr>
        <w:t xml:space="preserve"> города Липецка</w:t>
      </w:r>
      <w:r w:rsidR="00781710">
        <w:rPr>
          <w:sz w:val="28"/>
          <w:szCs w:val="28"/>
          <w:lang w:val="ru-RU"/>
        </w:rPr>
        <w:t xml:space="preserve"> </w:t>
      </w:r>
      <w:r w:rsidR="00027BC5">
        <w:rPr>
          <w:bCs/>
          <w:sz w:val="28"/>
          <w:szCs w:val="28"/>
          <w:lang w:val="ru-RU"/>
        </w:rPr>
        <w:t xml:space="preserve">  </w:t>
      </w:r>
      <w:r w:rsidR="00B572C6">
        <w:rPr>
          <w:bCs/>
          <w:sz w:val="28"/>
          <w:szCs w:val="28"/>
          <w:lang w:val="ru-RU"/>
        </w:rPr>
        <w:t xml:space="preserve">   </w:t>
      </w:r>
      <w:r w:rsidR="00027BC5">
        <w:rPr>
          <w:bCs/>
          <w:sz w:val="28"/>
          <w:szCs w:val="28"/>
          <w:lang w:val="ru-RU"/>
        </w:rPr>
        <w:t xml:space="preserve">                   </w:t>
      </w:r>
      <w:r w:rsidR="00CB44A9">
        <w:rPr>
          <w:bCs/>
          <w:sz w:val="28"/>
          <w:szCs w:val="28"/>
          <w:lang w:val="ru-RU"/>
        </w:rPr>
        <w:t xml:space="preserve">         </w:t>
      </w:r>
      <w:r w:rsidR="0071727C">
        <w:rPr>
          <w:bCs/>
          <w:sz w:val="28"/>
          <w:szCs w:val="28"/>
          <w:lang w:val="ru-RU"/>
        </w:rPr>
        <w:t xml:space="preserve">      </w:t>
      </w:r>
      <w:r w:rsidR="001270B0">
        <w:rPr>
          <w:bCs/>
          <w:sz w:val="28"/>
          <w:szCs w:val="28"/>
          <w:lang w:val="ru-RU"/>
        </w:rPr>
        <w:t xml:space="preserve">    </w:t>
      </w:r>
      <w:r w:rsidR="0071727C">
        <w:rPr>
          <w:bCs/>
          <w:sz w:val="28"/>
          <w:szCs w:val="28"/>
          <w:lang w:val="ru-RU"/>
        </w:rPr>
        <w:t xml:space="preserve">      </w:t>
      </w:r>
      <w:r w:rsidR="00CB44A9">
        <w:rPr>
          <w:bCs/>
          <w:sz w:val="28"/>
          <w:szCs w:val="28"/>
          <w:lang w:val="ru-RU"/>
        </w:rPr>
        <w:t xml:space="preserve">                  </w:t>
      </w:r>
      <w:r w:rsidR="00232859">
        <w:rPr>
          <w:bCs/>
          <w:sz w:val="28"/>
          <w:szCs w:val="28"/>
          <w:lang w:val="ru-RU"/>
        </w:rPr>
        <w:t xml:space="preserve">  </w:t>
      </w:r>
      <w:r w:rsidR="00027BC5">
        <w:rPr>
          <w:bCs/>
          <w:sz w:val="28"/>
          <w:szCs w:val="28"/>
          <w:lang w:val="ru-RU"/>
        </w:rPr>
        <w:t xml:space="preserve">      </w:t>
      </w:r>
      <w:r w:rsidR="001173EB">
        <w:rPr>
          <w:bCs/>
          <w:sz w:val="28"/>
          <w:szCs w:val="28"/>
          <w:lang w:val="ru-RU"/>
        </w:rPr>
        <w:t xml:space="preserve"> </w:t>
      </w:r>
      <w:r w:rsidR="00027BC5">
        <w:rPr>
          <w:bCs/>
          <w:sz w:val="28"/>
          <w:szCs w:val="28"/>
          <w:lang w:val="ru-RU"/>
        </w:rPr>
        <w:t xml:space="preserve"> </w:t>
      </w:r>
      <w:r w:rsidR="0071727C">
        <w:rPr>
          <w:bCs/>
          <w:sz w:val="28"/>
          <w:szCs w:val="28"/>
          <w:lang w:val="ru-RU"/>
        </w:rPr>
        <w:t>Е.Ю.Уваркина</w:t>
      </w:r>
    </w:p>
    <w:p w:rsidR="0040757F" w:rsidRDefault="0040757F" w:rsidP="00C92F4B">
      <w:pPr>
        <w:jc w:val="both"/>
        <w:rPr>
          <w:sz w:val="28"/>
          <w:szCs w:val="28"/>
          <w:lang w:val="ru-RU"/>
        </w:rPr>
      </w:pPr>
    </w:p>
    <w:p w:rsidR="0040757F" w:rsidRDefault="0040757F" w:rsidP="00C92F4B">
      <w:pPr>
        <w:jc w:val="both"/>
        <w:rPr>
          <w:sz w:val="28"/>
          <w:szCs w:val="28"/>
          <w:lang w:val="ru-RU"/>
        </w:rPr>
      </w:pPr>
    </w:p>
    <w:p w:rsidR="0040757F" w:rsidRPr="002600F5" w:rsidRDefault="0040757F" w:rsidP="00C92F4B">
      <w:pPr>
        <w:jc w:val="both"/>
        <w:rPr>
          <w:sz w:val="28"/>
          <w:szCs w:val="28"/>
          <w:lang w:val="ru-RU"/>
        </w:rPr>
        <w:sectPr w:rsidR="0040757F" w:rsidRPr="002600F5" w:rsidSect="00D73AFB">
          <w:headerReference w:type="even" r:id="rId10"/>
          <w:headerReference w:type="default" r:id="rId11"/>
          <w:pgSz w:w="11907" w:h="16840" w:code="9"/>
          <w:pgMar w:top="1134" w:right="567" w:bottom="992" w:left="1418" w:header="510" w:footer="0" w:gutter="0"/>
          <w:cols w:space="720"/>
          <w:titlePg/>
        </w:sectPr>
      </w:pPr>
    </w:p>
    <w:p w:rsidR="0040757F" w:rsidRDefault="0040757F" w:rsidP="0040757F">
      <w:pPr>
        <w:tabs>
          <w:tab w:val="left" w:pos="1418"/>
        </w:tabs>
        <w:rPr>
          <w:noProof/>
          <w:color w:val="000000"/>
          <w:sz w:val="28"/>
          <w:szCs w:val="28"/>
          <w:lang w:val="ru-RU"/>
        </w:rPr>
      </w:pPr>
      <w:r>
        <w:rPr>
          <w:noProof/>
          <w:color w:val="000000"/>
          <w:sz w:val="28"/>
          <w:szCs w:val="28"/>
          <w:lang w:val="ru-RU"/>
        </w:rPr>
        <w:lastRenderedPageBreak/>
        <w:tab/>
      </w:r>
      <w:r>
        <w:rPr>
          <w:noProof/>
          <w:color w:val="000000"/>
          <w:sz w:val="28"/>
          <w:szCs w:val="28"/>
          <w:lang w:val="ru-RU"/>
        </w:rPr>
        <w:tab/>
      </w:r>
      <w:r>
        <w:rPr>
          <w:noProof/>
          <w:color w:val="000000"/>
          <w:sz w:val="28"/>
          <w:szCs w:val="28"/>
          <w:lang w:val="ru-RU"/>
        </w:rPr>
        <w:tab/>
      </w:r>
      <w:r>
        <w:rPr>
          <w:noProof/>
          <w:color w:val="000000"/>
          <w:sz w:val="28"/>
          <w:szCs w:val="28"/>
          <w:lang w:val="ru-RU"/>
        </w:rPr>
        <w:tab/>
      </w:r>
      <w:r>
        <w:rPr>
          <w:noProof/>
          <w:color w:val="000000"/>
          <w:sz w:val="28"/>
          <w:szCs w:val="28"/>
          <w:lang w:val="ru-RU"/>
        </w:rPr>
        <w:tab/>
      </w:r>
      <w:r>
        <w:rPr>
          <w:noProof/>
          <w:color w:val="000000"/>
          <w:sz w:val="28"/>
          <w:szCs w:val="28"/>
          <w:lang w:val="ru-RU"/>
        </w:rPr>
        <w:tab/>
      </w:r>
      <w:r>
        <w:rPr>
          <w:noProof/>
          <w:color w:val="000000"/>
          <w:sz w:val="28"/>
          <w:szCs w:val="28"/>
          <w:lang w:val="ru-RU"/>
        </w:rPr>
        <w:tab/>
      </w:r>
      <w:r>
        <w:rPr>
          <w:noProof/>
          <w:color w:val="000000"/>
          <w:sz w:val="28"/>
          <w:szCs w:val="28"/>
          <w:lang w:val="ru-RU"/>
        </w:rPr>
        <w:tab/>
      </w:r>
      <w:r>
        <w:rPr>
          <w:noProof/>
          <w:color w:val="000000"/>
          <w:sz w:val="28"/>
          <w:szCs w:val="28"/>
          <w:lang w:val="ru-RU"/>
        </w:rPr>
        <w:tab/>
      </w:r>
      <w:r>
        <w:rPr>
          <w:noProof/>
          <w:color w:val="000000"/>
          <w:sz w:val="28"/>
          <w:szCs w:val="28"/>
          <w:lang w:val="ru-RU"/>
        </w:rPr>
        <w:tab/>
      </w:r>
      <w:r>
        <w:rPr>
          <w:noProof/>
          <w:color w:val="000000"/>
          <w:sz w:val="28"/>
          <w:szCs w:val="28"/>
          <w:lang w:val="ru-RU"/>
        </w:rPr>
        <w:tab/>
      </w:r>
      <w:r>
        <w:rPr>
          <w:noProof/>
          <w:color w:val="000000"/>
          <w:sz w:val="28"/>
          <w:szCs w:val="28"/>
          <w:lang w:val="ru-RU"/>
        </w:rPr>
        <w:tab/>
      </w:r>
      <w:r>
        <w:rPr>
          <w:noProof/>
          <w:color w:val="000000"/>
          <w:sz w:val="28"/>
          <w:szCs w:val="28"/>
          <w:lang w:val="ru-RU"/>
        </w:rPr>
        <w:tab/>
      </w:r>
      <w:r>
        <w:rPr>
          <w:noProof/>
          <w:color w:val="000000"/>
          <w:sz w:val="28"/>
          <w:szCs w:val="28"/>
          <w:lang w:val="ru-RU"/>
        </w:rPr>
        <w:tab/>
        <w:t>Приложение к постановлению</w:t>
      </w:r>
    </w:p>
    <w:p w:rsidR="0040757F" w:rsidRPr="0040757F" w:rsidRDefault="008D0A9A" w:rsidP="0040757F">
      <w:pPr>
        <w:tabs>
          <w:tab w:val="left" w:pos="1418"/>
        </w:tabs>
        <w:rPr>
          <w:noProof/>
          <w:color w:val="000000"/>
          <w:sz w:val="28"/>
          <w:szCs w:val="28"/>
          <w:lang w:val="ru-RU"/>
        </w:rPr>
      </w:pPr>
      <w:bookmarkStart w:id="0" w:name="_GoBack"/>
      <w:r w:rsidRPr="0040757F">
        <w:rPr>
          <w:noProof/>
          <w:color w:val="000000"/>
          <w:sz w:val="28"/>
          <w:szCs w:val="28"/>
          <w:lang w:val="ru-RU"/>
        </w:rPr>
        <w:drawing>
          <wp:anchor distT="0" distB="0" distL="114300" distR="114300" simplePos="0" relativeHeight="251698176" behindDoc="0" locked="0" layoutInCell="1" allowOverlap="1" wp14:anchorId="0325D2A8" wp14:editId="5D0F23D6">
            <wp:simplePos x="0" y="0"/>
            <wp:positionH relativeFrom="column">
              <wp:posOffset>394335</wp:posOffset>
            </wp:positionH>
            <wp:positionV relativeFrom="paragraph">
              <wp:posOffset>514985</wp:posOffset>
            </wp:positionV>
            <wp:extent cx="7943850" cy="5503545"/>
            <wp:effectExtent l="0" t="0" r="0" b="1905"/>
            <wp:wrapTopAndBottom/>
            <wp:docPr id="17" name="Рисунок 17" descr="D:\!СХЕМА\!Моя СХЕМА\2021v1\тит 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ХЕМА\!Моя СХЕМА\2021v1\тит лист.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943850" cy="550354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0"/>
      <w:r w:rsidR="0040757F">
        <w:rPr>
          <w:noProof/>
          <w:color w:val="000000"/>
          <w:sz w:val="28"/>
          <w:szCs w:val="28"/>
          <w:lang w:val="ru-RU"/>
        </w:rPr>
        <w:tab/>
      </w:r>
      <w:r w:rsidR="0040757F">
        <w:rPr>
          <w:noProof/>
          <w:color w:val="000000"/>
          <w:sz w:val="28"/>
          <w:szCs w:val="28"/>
          <w:lang w:val="ru-RU"/>
        </w:rPr>
        <w:tab/>
      </w:r>
      <w:r w:rsidR="0040757F">
        <w:rPr>
          <w:noProof/>
          <w:color w:val="000000"/>
          <w:sz w:val="28"/>
          <w:szCs w:val="28"/>
          <w:lang w:val="ru-RU"/>
        </w:rPr>
        <w:tab/>
      </w:r>
      <w:r w:rsidR="0040757F">
        <w:rPr>
          <w:noProof/>
          <w:color w:val="000000"/>
          <w:sz w:val="28"/>
          <w:szCs w:val="28"/>
          <w:lang w:val="ru-RU"/>
        </w:rPr>
        <w:tab/>
      </w:r>
      <w:r w:rsidR="0040757F">
        <w:rPr>
          <w:noProof/>
          <w:color w:val="000000"/>
          <w:sz w:val="28"/>
          <w:szCs w:val="28"/>
          <w:lang w:val="ru-RU"/>
        </w:rPr>
        <w:tab/>
      </w:r>
      <w:r w:rsidR="0040757F">
        <w:rPr>
          <w:noProof/>
          <w:color w:val="000000"/>
          <w:sz w:val="28"/>
          <w:szCs w:val="28"/>
          <w:lang w:val="ru-RU"/>
        </w:rPr>
        <w:tab/>
      </w:r>
      <w:r w:rsidR="0040757F">
        <w:rPr>
          <w:noProof/>
          <w:color w:val="000000"/>
          <w:sz w:val="28"/>
          <w:szCs w:val="28"/>
          <w:lang w:val="ru-RU"/>
        </w:rPr>
        <w:tab/>
      </w:r>
      <w:r w:rsidR="0040757F">
        <w:rPr>
          <w:noProof/>
          <w:color w:val="000000"/>
          <w:sz w:val="28"/>
          <w:szCs w:val="28"/>
          <w:lang w:val="ru-RU"/>
        </w:rPr>
        <w:tab/>
      </w:r>
      <w:r w:rsidR="0040757F">
        <w:rPr>
          <w:noProof/>
          <w:color w:val="000000"/>
          <w:sz w:val="28"/>
          <w:szCs w:val="28"/>
          <w:lang w:val="ru-RU"/>
        </w:rPr>
        <w:tab/>
      </w:r>
      <w:r w:rsidR="0040757F">
        <w:rPr>
          <w:noProof/>
          <w:color w:val="000000"/>
          <w:sz w:val="28"/>
          <w:szCs w:val="28"/>
          <w:lang w:val="ru-RU"/>
        </w:rPr>
        <w:tab/>
      </w:r>
      <w:r w:rsidR="0040757F">
        <w:rPr>
          <w:noProof/>
          <w:color w:val="000000"/>
          <w:sz w:val="28"/>
          <w:szCs w:val="28"/>
          <w:lang w:val="ru-RU"/>
        </w:rPr>
        <w:tab/>
      </w:r>
      <w:r w:rsidR="0040757F">
        <w:rPr>
          <w:noProof/>
          <w:color w:val="000000"/>
          <w:sz w:val="28"/>
          <w:szCs w:val="28"/>
          <w:lang w:val="ru-RU"/>
        </w:rPr>
        <w:tab/>
      </w:r>
      <w:r w:rsidR="0040757F">
        <w:rPr>
          <w:noProof/>
          <w:color w:val="000000"/>
          <w:sz w:val="28"/>
          <w:szCs w:val="28"/>
          <w:lang w:val="ru-RU"/>
        </w:rPr>
        <w:tab/>
      </w:r>
      <w:r w:rsidR="0040757F">
        <w:rPr>
          <w:noProof/>
          <w:color w:val="000000"/>
          <w:sz w:val="28"/>
          <w:szCs w:val="28"/>
          <w:lang w:val="ru-RU"/>
        </w:rPr>
        <w:tab/>
        <w:t>администрации города Липецка</w:t>
      </w:r>
      <w:r w:rsidR="0040757F">
        <w:rPr>
          <w:noProof/>
          <w:color w:val="000000"/>
          <w:sz w:val="28"/>
          <w:szCs w:val="28"/>
          <w:lang w:val="ru-RU"/>
        </w:rPr>
        <w:tab/>
      </w:r>
      <w:r w:rsidR="0040757F">
        <w:rPr>
          <w:noProof/>
          <w:color w:val="000000"/>
          <w:sz w:val="28"/>
          <w:szCs w:val="28"/>
          <w:lang w:val="ru-RU"/>
        </w:rPr>
        <w:tab/>
      </w:r>
      <w:r w:rsidR="0040757F">
        <w:rPr>
          <w:noProof/>
          <w:color w:val="000000"/>
          <w:sz w:val="28"/>
          <w:szCs w:val="28"/>
          <w:lang w:val="ru-RU"/>
        </w:rPr>
        <w:tab/>
      </w:r>
      <w:r w:rsidR="0040757F">
        <w:rPr>
          <w:noProof/>
          <w:color w:val="000000"/>
          <w:sz w:val="28"/>
          <w:szCs w:val="28"/>
          <w:lang w:val="ru-RU"/>
        </w:rPr>
        <w:tab/>
      </w:r>
      <w:r w:rsidR="0040757F">
        <w:rPr>
          <w:noProof/>
          <w:color w:val="000000"/>
          <w:sz w:val="28"/>
          <w:szCs w:val="28"/>
          <w:lang w:val="ru-RU"/>
        </w:rPr>
        <w:tab/>
      </w:r>
      <w:r w:rsidR="0040757F">
        <w:rPr>
          <w:noProof/>
          <w:color w:val="000000"/>
          <w:sz w:val="28"/>
          <w:szCs w:val="28"/>
          <w:lang w:val="ru-RU"/>
        </w:rPr>
        <w:tab/>
      </w:r>
      <w:r w:rsidR="0040757F">
        <w:rPr>
          <w:noProof/>
          <w:color w:val="000000"/>
          <w:sz w:val="28"/>
          <w:szCs w:val="28"/>
          <w:lang w:val="ru-RU"/>
        </w:rPr>
        <w:tab/>
      </w:r>
      <w:r w:rsidR="0040757F">
        <w:rPr>
          <w:noProof/>
          <w:color w:val="000000"/>
          <w:sz w:val="28"/>
          <w:szCs w:val="28"/>
          <w:lang w:val="ru-RU"/>
        </w:rPr>
        <w:tab/>
      </w:r>
      <w:r w:rsidR="0040757F">
        <w:rPr>
          <w:noProof/>
          <w:color w:val="000000"/>
          <w:sz w:val="28"/>
          <w:szCs w:val="28"/>
          <w:lang w:val="ru-RU"/>
        </w:rPr>
        <w:tab/>
      </w:r>
      <w:r w:rsidR="0040757F">
        <w:rPr>
          <w:noProof/>
          <w:color w:val="000000"/>
          <w:sz w:val="28"/>
          <w:szCs w:val="28"/>
          <w:lang w:val="ru-RU"/>
        </w:rPr>
        <w:tab/>
      </w:r>
      <w:r w:rsidR="0040757F">
        <w:rPr>
          <w:noProof/>
          <w:color w:val="000000"/>
          <w:sz w:val="28"/>
          <w:szCs w:val="28"/>
          <w:lang w:val="ru-RU"/>
        </w:rPr>
        <w:tab/>
      </w:r>
      <w:r w:rsidR="0040757F">
        <w:rPr>
          <w:noProof/>
          <w:color w:val="000000"/>
          <w:sz w:val="28"/>
          <w:szCs w:val="28"/>
          <w:lang w:val="ru-RU"/>
        </w:rPr>
        <w:tab/>
      </w:r>
      <w:r w:rsidR="0040757F">
        <w:rPr>
          <w:noProof/>
          <w:color w:val="000000"/>
          <w:sz w:val="28"/>
          <w:szCs w:val="28"/>
          <w:lang w:val="ru-RU"/>
        </w:rPr>
        <w:tab/>
      </w:r>
      <w:r w:rsidR="0040757F">
        <w:rPr>
          <w:noProof/>
          <w:color w:val="000000"/>
          <w:sz w:val="28"/>
          <w:szCs w:val="28"/>
          <w:lang w:val="ru-RU"/>
        </w:rPr>
        <w:tab/>
      </w:r>
      <w:r>
        <w:rPr>
          <w:noProof/>
          <w:color w:val="000000"/>
          <w:sz w:val="28"/>
          <w:szCs w:val="28"/>
          <w:lang w:val="ru-RU"/>
        </w:rPr>
        <w:tab/>
      </w:r>
      <w:r w:rsidR="0040757F">
        <w:rPr>
          <w:noProof/>
          <w:color w:val="000000"/>
          <w:sz w:val="28"/>
          <w:szCs w:val="28"/>
          <w:lang w:val="ru-RU"/>
        </w:rPr>
        <w:t>от 11.02.2022 № 210</w:t>
      </w:r>
    </w:p>
    <w:p w:rsidR="0040757F" w:rsidRPr="0040757F" w:rsidRDefault="0040757F" w:rsidP="0040757F">
      <w:pPr>
        <w:rPr>
          <w:color w:val="000000"/>
          <w:sz w:val="28"/>
          <w:szCs w:val="28"/>
          <w:lang w:val="ru-RU"/>
        </w:rPr>
      </w:pPr>
      <w:r w:rsidRPr="0040757F">
        <w:rPr>
          <w:noProof/>
          <w:color w:val="000000"/>
          <w:sz w:val="28"/>
          <w:szCs w:val="28"/>
          <w:lang w:val="ru-RU"/>
        </w:rPr>
        <w:lastRenderedPageBreak/>
        <w:drawing>
          <wp:anchor distT="0" distB="0" distL="114300" distR="114300" simplePos="0" relativeHeight="251724800" behindDoc="0" locked="0" layoutInCell="1" allowOverlap="1" wp14:anchorId="28DEBA6A" wp14:editId="03A22DAF">
            <wp:simplePos x="0" y="0"/>
            <wp:positionH relativeFrom="column">
              <wp:posOffset>222250</wp:posOffset>
            </wp:positionH>
            <wp:positionV relativeFrom="paragraph">
              <wp:posOffset>3175</wp:posOffset>
            </wp:positionV>
            <wp:extent cx="9458325" cy="6667500"/>
            <wp:effectExtent l="0" t="0" r="0" b="0"/>
            <wp:wrapTopAndBottom/>
            <wp:docPr id="25" name="Рисунок 25" descr="D:\!СХЕМА\!Моя СХЕМА\!СХЕМА 2021v2\Описание з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ХЕМА\!Моя СХЕМА\!СХЕМА 2021v2\Описание зон.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458325" cy="6667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0757F" w:rsidRPr="0040757F" w:rsidRDefault="0040757F" w:rsidP="0040757F">
      <w:pPr>
        <w:jc w:val="center"/>
        <w:rPr>
          <w:color w:val="000000"/>
          <w:sz w:val="28"/>
          <w:szCs w:val="28"/>
          <w:lang w:val="ru-RU"/>
        </w:rPr>
      </w:pPr>
      <w:r w:rsidRPr="0040757F">
        <w:rPr>
          <w:color w:val="000000"/>
          <w:sz w:val="28"/>
          <w:szCs w:val="28"/>
          <w:lang w:val="ru-RU"/>
        </w:rPr>
        <w:lastRenderedPageBreak/>
        <w:t>Схема размещения рекламных конструкций на территории муниципального образования город Липецк.</w:t>
      </w:r>
    </w:p>
    <w:p w:rsidR="0040757F" w:rsidRPr="0040757F" w:rsidRDefault="0040757F" w:rsidP="0040757F">
      <w:pPr>
        <w:ind w:firstLine="142"/>
        <w:jc w:val="center"/>
        <w:rPr>
          <w:color w:val="000000"/>
          <w:sz w:val="28"/>
          <w:szCs w:val="28"/>
        </w:rPr>
      </w:pPr>
      <w:r w:rsidRPr="0040757F">
        <w:rPr>
          <w:color w:val="000000"/>
          <w:sz w:val="28"/>
          <w:szCs w:val="28"/>
        </w:rPr>
        <w:t>«Зона 1»</w:t>
      </w:r>
    </w:p>
    <w:tbl>
      <w:tblPr>
        <w:tblW w:w="1417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134"/>
        <w:gridCol w:w="7229"/>
        <w:gridCol w:w="2977"/>
        <w:gridCol w:w="1984"/>
      </w:tblGrid>
      <w:tr w:rsidR="0040757F" w:rsidRPr="008D0A9A" w:rsidTr="00072C23">
        <w:trPr>
          <w:trHeight w:val="1535"/>
        </w:trPr>
        <w:tc>
          <w:tcPr>
            <w:tcW w:w="851"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 п/п</w:t>
            </w:r>
          </w:p>
        </w:tc>
        <w:tc>
          <w:tcPr>
            <w:tcW w:w="113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 точки на карте</w:t>
            </w:r>
          </w:p>
        </w:tc>
        <w:tc>
          <w:tcPr>
            <w:tcW w:w="7229"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Место размещения рекламной конструкции</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Тип конструкции</w:t>
            </w:r>
          </w:p>
        </w:tc>
        <w:tc>
          <w:tcPr>
            <w:tcW w:w="1984"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 листа на карте размещения рекламных конструкций</w:t>
            </w:r>
          </w:p>
        </w:tc>
      </w:tr>
      <w:tr w:rsidR="0040757F" w:rsidRPr="0040757F" w:rsidTr="00072C23">
        <w:trPr>
          <w:trHeight w:val="635"/>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1</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14</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Плеханова, остановка транспорта «Площадь Плеханова»</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74</w:t>
            </w:r>
          </w:p>
        </w:tc>
      </w:tr>
      <w:tr w:rsidR="0040757F" w:rsidRPr="0040757F" w:rsidTr="00072C23">
        <w:trPr>
          <w:trHeight w:val="687"/>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2</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15</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Площадь Плеханова, район подземного перехода, на стороне «ЦУМ»</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74</w:t>
            </w:r>
          </w:p>
        </w:tc>
      </w:tr>
      <w:tr w:rsidR="0040757F" w:rsidRPr="0040757F" w:rsidTr="00072C23">
        <w:trPr>
          <w:trHeight w:val="711"/>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3</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18</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Зегеля, район дома № 2 (Управление федеральной почтовой связи)</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74</w:t>
            </w:r>
          </w:p>
        </w:tc>
      </w:tr>
      <w:tr w:rsidR="0040757F" w:rsidRPr="0040757F" w:rsidTr="00072C23">
        <w:trPr>
          <w:trHeight w:val="409"/>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4</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19</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Зегеля, остановка транспорта «Улица Зегеля», на стороне дома № 11</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74</w:t>
            </w:r>
          </w:p>
        </w:tc>
      </w:tr>
      <w:tr w:rsidR="0040757F" w:rsidRPr="0040757F" w:rsidTr="00072C23">
        <w:trPr>
          <w:trHeight w:val="559"/>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5</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20</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Зегеля, район дома № 27/1 (магазин «Кристалл»)</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74</w:t>
            </w:r>
          </w:p>
        </w:tc>
      </w:tr>
      <w:tr w:rsidR="0040757F" w:rsidRPr="0040757F" w:rsidTr="00072C23">
        <w:trPr>
          <w:trHeight w:val="560"/>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6</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21</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Зегеля, остановка транспорта «Улица Зегеля», на стороне дома № 28</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74</w:t>
            </w:r>
          </w:p>
        </w:tc>
      </w:tr>
      <w:tr w:rsidR="0040757F" w:rsidRPr="0040757F" w:rsidTr="00072C23">
        <w:trPr>
          <w:trHeight w:val="705"/>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7</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1.Э</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Площадь Плеханова, район подземного перехода, со стороны улицы Зегеля</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Электронный экран</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74</w:t>
            </w:r>
          </w:p>
        </w:tc>
      </w:tr>
      <w:tr w:rsidR="0040757F" w:rsidRPr="0040757F" w:rsidTr="00072C23">
        <w:trPr>
          <w:trHeight w:val="546"/>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8</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176л</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Гагарина, в районе д. 43</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Панель-кронштейн на опоре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74</w:t>
            </w:r>
          </w:p>
        </w:tc>
      </w:tr>
      <w:tr w:rsidR="0040757F" w:rsidRPr="0040757F" w:rsidTr="00072C23">
        <w:trPr>
          <w:trHeight w:val="553"/>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9</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67 (1)</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Плеханова, остановка транспорта «Пл. Плеханова», направление к пл. Театральной</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74</w:t>
            </w:r>
          </w:p>
        </w:tc>
      </w:tr>
      <w:tr w:rsidR="0040757F" w:rsidRPr="0040757F" w:rsidTr="00072C23">
        <w:trPr>
          <w:trHeight w:val="703"/>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10</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67 (2)</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Плеханова, остановка транспорта «Пл. Плеханова», направление к пл. Театральной</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74</w:t>
            </w:r>
          </w:p>
        </w:tc>
      </w:tr>
      <w:tr w:rsidR="0040757F" w:rsidRPr="0040757F" w:rsidTr="00072C23">
        <w:trPr>
          <w:trHeight w:val="557"/>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lastRenderedPageBreak/>
              <w:t>11</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69 (1)</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Зегеля, остановка транспорта «Ул. Зегеля», направление к ул. Гагарина</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74</w:t>
            </w:r>
          </w:p>
        </w:tc>
      </w:tr>
      <w:tr w:rsidR="0040757F" w:rsidRPr="0040757F" w:rsidTr="00072C23">
        <w:trPr>
          <w:trHeight w:val="562"/>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12</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69 (2)</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Зегеля, остановка транспорта «Ул. Зегеля», направление к ул. Гагарина</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74</w:t>
            </w:r>
          </w:p>
        </w:tc>
      </w:tr>
      <w:tr w:rsidR="0040757F" w:rsidRPr="0040757F" w:rsidTr="00072C23">
        <w:trPr>
          <w:trHeight w:val="696"/>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13</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70 (1)</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Зегеля, остановка транспорта «Ул. Зегеля», направление к пл. Театральная</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74</w:t>
            </w:r>
          </w:p>
        </w:tc>
      </w:tr>
      <w:tr w:rsidR="0040757F" w:rsidRPr="0040757F" w:rsidTr="00072C23">
        <w:trPr>
          <w:trHeight w:val="693"/>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14</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70 (2)</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Зегеля, остановка транспорта «Ул. Зегеля», направление к пл. Театральная</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74</w:t>
            </w:r>
          </w:p>
        </w:tc>
      </w:tr>
      <w:tr w:rsidR="0040757F" w:rsidRPr="0040757F" w:rsidTr="00072C23">
        <w:trPr>
          <w:trHeight w:val="702"/>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15</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71 (1)</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Зегеля, остановка транспорта «Пл. Героев», направление к пл. Театральной</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74</w:t>
            </w:r>
          </w:p>
        </w:tc>
      </w:tr>
      <w:tr w:rsidR="0040757F" w:rsidRPr="0040757F" w:rsidTr="00072C23">
        <w:trPr>
          <w:trHeight w:val="625"/>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16</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71 (2)</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Зегеля, остановка транспорта «Пл. Героев», направление к пл. Театральной</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74</w:t>
            </w:r>
          </w:p>
        </w:tc>
      </w:tr>
      <w:tr w:rsidR="0040757F" w:rsidRPr="0040757F" w:rsidTr="00072C23">
        <w:trPr>
          <w:trHeight w:val="691"/>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17</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72 (1)</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Гагарина, остановка транспорта «Пл. Героев», направление к ул. Студеновской</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74</w:t>
            </w:r>
          </w:p>
        </w:tc>
      </w:tr>
      <w:tr w:rsidR="0040757F" w:rsidRPr="0040757F" w:rsidTr="00072C23">
        <w:trPr>
          <w:trHeight w:val="559"/>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18</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72 (2)</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Гагарина, остановка транспорта «Пл. Героев», направление к ул. Студеновской</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74</w:t>
            </w:r>
          </w:p>
        </w:tc>
      </w:tr>
      <w:tr w:rsidR="0040757F" w:rsidRPr="0040757F" w:rsidTr="00072C23">
        <w:trPr>
          <w:trHeight w:val="411"/>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19</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16</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Ленина, остановка транспорта «Улица Пролетарская»</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75</w:t>
            </w:r>
          </w:p>
        </w:tc>
      </w:tr>
      <w:tr w:rsidR="0040757F" w:rsidRPr="0040757F" w:rsidTr="00072C23">
        <w:trPr>
          <w:trHeight w:val="417"/>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20</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17</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Ленина, остановка транспорта «Площадь Ленина-Соборная»</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75</w:t>
            </w:r>
          </w:p>
        </w:tc>
      </w:tr>
      <w:tr w:rsidR="0040757F" w:rsidRPr="0040757F" w:rsidTr="00072C23">
        <w:trPr>
          <w:trHeight w:val="638"/>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21</w:t>
            </w:r>
          </w:p>
        </w:tc>
        <w:tc>
          <w:tcPr>
            <w:tcW w:w="113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124</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lang w:val="ru-RU"/>
              </w:rPr>
              <w:t xml:space="preserve">Улица Плеханова, в районе остановки транспорта «Ул. </w:t>
            </w:r>
            <w:r w:rsidRPr="0040757F">
              <w:rPr>
                <w:color w:val="000000" w:themeColor="text1"/>
                <w:sz w:val="24"/>
                <w:szCs w:val="24"/>
              </w:rPr>
              <w:t>Пролетарская»</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75</w:t>
            </w:r>
          </w:p>
        </w:tc>
      </w:tr>
      <w:tr w:rsidR="0040757F" w:rsidRPr="0040757F" w:rsidTr="00072C23">
        <w:trPr>
          <w:trHeight w:val="562"/>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22</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141 (1)</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Ленина, остановка транспорта «Санаторий «Восход», движение в сторону к площади Ленина</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75</w:t>
            </w:r>
          </w:p>
        </w:tc>
      </w:tr>
      <w:tr w:rsidR="0040757F" w:rsidRPr="0040757F" w:rsidTr="00072C23">
        <w:trPr>
          <w:trHeight w:val="698"/>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23</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141 (2)</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Ленина, остановка транспорта «Санаторий «Восход», движение в сторону к площади Ленина</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75</w:t>
            </w:r>
          </w:p>
        </w:tc>
      </w:tr>
      <w:tr w:rsidR="0040757F" w:rsidRPr="0040757F" w:rsidTr="00072C23">
        <w:trPr>
          <w:trHeight w:val="547"/>
        </w:trPr>
        <w:tc>
          <w:tcPr>
            <w:tcW w:w="851" w:type="dxa"/>
            <w:shd w:val="clear" w:color="auto" w:fill="auto"/>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24</w:t>
            </w:r>
          </w:p>
        </w:tc>
        <w:tc>
          <w:tcPr>
            <w:tcW w:w="113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28 (1)</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Гагарина, остановка транспорта «Ул. Шкатова», движение в сторону ЛГПУ</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75</w:t>
            </w:r>
          </w:p>
        </w:tc>
      </w:tr>
      <w:tr w:rsidR="0040757F" w:rsidRPr="0040757F" w:rsidTr="00072C23">
        <w:trPr>
          <w:trHeight w:val="701"/>
        </w:trPr>
        <w:tc>
          <w:tcPr>
            <w:tcW w:w="851" w:type="dxa"/>
            <w:shd w:val="clear" w:color="auto" w:fill="auto"/>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lastRenderedPageBreak/>
              <w:t>25</w:t>
            </w:r>
          </w:p>
        </w:tc>
        <w:tc>
          <w:tcPr>
            <w:tcW w:w="113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28 (2)</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Гагарина, остановка транспорта «Ул. Шкатова», движение в сторону ЛГПУ</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75</w:t>
            </w:r>
          </w:p>
        </w:tc>
      </w:tr>
      <w:tr w:rsidR="0040757F" w:rsidRPr="0040757F" w:rsidTr="00072C23">
        <w:trPr>
          <w:trHeight w:val="563"/>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26</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65 (1)</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Ленина, остановка транспорта «Ул. Пролетарская», направление к пл. Революции</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75</w:t>
            </w:r>
          </w:p>
        </w:tc>
      </w:tr>
      <w:tr w:rsidR="0040757F" w:rsidRPr="0040757F" w:rsidTr="00072C23">
        <w:trPr>
          <w:trHeight w:val="692"/>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27</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65 (2)</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Ленина, остановка транспорта «Ул. Пролетарская», направление к пл. Революции</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75</w:t>
            </w:r>
          </w:p>
        </w:tc>
      </w:tr>
      <w:tr w:rsidR="0040757F" w:rsidRPr="0040757F" w:rsidTr="00072C23">
        <w:trPr>
          <w:trHeight w:val="703"/>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28</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66 (1)</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Ленина, остановка транспорта «Ул. Ленина», направление к пл. Революции</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75</w:t>
            </w:r>
          </w:p>
        </w:tc>
      </w:tr>
      <w:tr w:rsidR="0040757F" w:rsidRPr="0040757F" w:rsidTr="00072C23">
        <w:trPr>
          <w:trHeight w:val="558"/>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29</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66 (2)</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Ленина, остановка транспорта «Ул. Ленина», направление к пл. Революции</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75</w:t>
            </w:r>
          </w:p>
        </w:tc>
      </w:tr>
      <w:tr w:rsidR="0040757F" w:rsidRPr="0040757F" w:rsidTr="00072C23">
        <w:trPr>
          <w:trHeight w:val="694"/>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30</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68 (1)</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Плеханова, остановка транспорта «Ул. Пролетарская», направление к ул. Гагарина</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75</w:t>
            </w:r>
          </w:p>
        </w:tc>
      </w:tr>
      <w:tr w:rsidR="0040757F" w:rsidRPr="0040757F" w:rsidTr="00072C23">
        <w:trPr>
          <w:trHeight w:val="561"/>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31</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68 (2)</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Плеханова, остановка транспорта «Ул. Пролетарская», направление к ул. Гагарина</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75</w:t>
            </w:r>
          </w:p>
        </w:tc>
      </w:tr>
      <w:tr w:rsidR="0040757F" w:rsidRPr="0040757F" w:rsidTr="00072C23">
        <w:trPr>
          <w:trHeight w:val="555"/>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32</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31</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Советская, остановка транспорта «Улица Горького», на стороне дома №43</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87</w:t>
            </w:r>
          </w:p>
        </w:tc>
      </w:tr>
      <w:tr w:rsidR="0040757F" w:rsidRPr="0040757F" w:rsidTr="00072C23">
        <w:trPr>
          <w:trHeight w:val="549"/>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33</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32</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Советская пересечение с улицей Горького, на стороне поликлиники № 1</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87</w:t>
            </w:r>
          </w:p>
        </w:tc>
      </w:tr>
      <w:tr w:rsidR="0040757F" w:rsidRPr="0040757F" w:rsidTr="00072C23">
        <w:trPr>
          <w:trHeight w:val="557"/>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34</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75 (1)</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Советская, остановка транспорта «Ул. Горького», направление к пл. Мира</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87</w:t>
            </w:r>
          </w:p>
        </w:tc>
      </w:tr>
      <w:tr w:rsidR="0040757F" w:rsidRPr="0040757F" w:rsidTr="00072C23">
        <w:trPr>
          <w:trHeight w:val="704"/>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35</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75 (2)</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Советская, остановка транспорта «Ул. Горького», направление к пл. Мира</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87</w:t>
            </w:r>
          </w:p>
        </w:tc>
      </w:tr>
      <w:tr w:rsidR="0040757F" w:rsidRPr="0040757F" w:rsidTr="00072C23">
        <w:trPr>
          <w:trHeight w:val="701"/>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36</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22</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Площадь Театральная, остановка транспорта «Площадь Театральная» (слева от лестницы)</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555"/>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37</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23</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Площадь Театральная, остановка транспорта «Площадь Театральная» (справа от лестницы)</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563"/>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38</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24</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 xml:space="preserve">Улица Фрунзе, остановка транспорта «Улица Фрунзе», район дома №8 </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699"/>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lastRenderedPageBreak/>
              <w:t>39</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27</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Площадь Революции, остановка транспорта «Площадь Революции», на стороне Комсомольского пруда</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567"/>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40</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28</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Площадь Революции, остановка транспорта «Площадь Революции», на стороне здания ИФНС</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547"/>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41</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29</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Советская, остановка транспорта «Стадион Металлург», на стороне ТД «Амата Плаза»</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556"/>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42</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30</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Советская, остановка транспорта «Стадион Металлург», на стороне гостиницы «Советская»</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420"/>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43</w:t>
            </w:r>
          </w:p>
        </w:tc>
        <w:tc>
          <w:tcPr>
            <w:tcW w:w="113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120</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rPr>
              <w:t>Улица Ворошилова д. 3, сквер - № 1</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415"/>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44</w:t>
            </w:r>
          </w:p>
        </w:tc>
        <w:tc>
          <w:tcPr>
            <w:tcW w:w="113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121</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rPr>
              <w:t>Улица Ворошилова д. 3, сквер - № 2</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555"/>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 45</w:t>
            </w:r>
          </w:p>
        </w:tc>
        <w:tc>
          <w:tcPr>
            <w:tcW w:w="113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125</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Плеханова, территория «Липецкое городище» - № 1</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408"/>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46 </w:t>
            </w:r>
          </w:p>
        </w:tc>
        <w:tc>
          <w:tcPr>
            <w:tcW w:w="113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126</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Улица Плеханова, территория «Липецкое городище» - № 2</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555"/>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47</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1.С</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rPr>
              <w:t>Театральная площадь, 2</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Светодиодный экран</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696"/>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48</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61 (1)</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lang w:val="ru-RU"/>
              </w:rPr>
              <w:t xml:space="preserve">Улица Фрунзе, остановка транспорта «Ул. </w:t>
            </w:r>
            <w:r w:rsidRPr="0040757F">
              <w:rPr>
                <w:color w:val="000000" w:themeColor="text1"/>
                <w:sz w:val="24"/>
                <w:szCs w:val="24"/>
              </w:rPr>
              <w:t>Фрунзе», направление к НЛМК</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421"/>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49</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61 (2)</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lang w:val="ru-RU"/>
              </w:rPr>
              <w:t xml:space="preserve">Улица Фрунзе, остановка транспорта «Ул. </w:t>
            </w:r>
            <w:r w:rsidRPr="0040757F">
              <w:rPr>
                <w:color w:val="000000" w:themeColor="text1"/>
                <w:sz w:val="24"/>
                <w:szCs w:val="24"/>
              </w:rPr>
              <w:t>Фрунзе», направление к НЛМК</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691"/>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50</w:t>
            </w:r>
          </w:p>
        </w:tc>
        <w:tc>
          <w:tcPr>
            <w:tcW w:w="113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64 (1)</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lang w:val="ru-RU"/>
              </w:rPr>
              <w:t xml:space="preserve">Улица Карла Маркса, остановка транспорта «Нижний парк», направление к пл. </w:t>
            </w:r>
            <w:r w:rsidRPr="0040757F">
              <w:rPr>
                <w:color w:val="000000" w:themeColor="text1"/>
                <w:sz w:val="24"/>
                <w:szCs w:val="24"/>
              </w:rPr>
              <w:t xml:space="preserve">Мира   </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686"/>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51</w:t>
            </w:r>
          </w:p>
        </w:tc>
        <w:tc>
          <w:tcPr>
            <w:tcW w:w="113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64 (2)</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lang w:val="ru-RU"/>
              </w:rPr>
              <w:t xml:space="preserve">Улица Карла Маркса, остановка транспорта «Нижний парк», направление к пл. </w:t>
            </w:r>
            <w:r w:rsidRPr="0040757F">
              <w:rPr>
                <w:color w:val="000000" w:themeColor="text1"/>
                <w:sz w:val="24"/>
                <w:szCs w:val="24"/>
              </w:rPr>
              <w:t xml:space="preserve">Мира   </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568"/>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52</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73 (1)</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Площадь Революции, остановка транспорта «Пл. Революции», направление к ул. Карла Маркса</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704"/>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53</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73 (2)</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Площадь Революции, остановка транспорта «Пл. Революции», направление к ул. Карла Маркса</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687"/>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lastRenderedPageBreak/>
              <w:t>54</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74 (1)</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Площадь Театральная, остановка транспорта «Пл. Театральная», направление к площади Петра Великого</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697"/>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55</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74 (2)</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Площадь Театральная, остановка транспорта «Пл. Театральная», направление к площади Петра Великого</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707"/>
        </w:trPr>
        <w:tc>
          <w:tcPr>
            <w:tcW w:w="851" w:type="dxa"/>
            <w:shd w:val="clear" w:color="auto" w:fill="auto"/>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56</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76 (1)</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lang w:val="ru-RU"/>
              </w:rPr>
              <w:t xml:space="preserve">Площадь Театральная, остановка транспорта «Пл. Театральная», движение в сторону пл. </w:t>
            </w:r>
            <w:r w:rsidRPr="0040757F">
              <w:rPr>
                <w:color w:val="000000" w:themeColor="text1"/>
                <w:sz w:val="24"/>
                <w:szCs w:val="24"/>
              </w:rPr>
              <w:t>Плеханова</w:t>
            </w:r>
          </w:p>
        </w:tc>
        <w:tc>
          <w:tcPr>
            <w:tcW w:w="2977" w:type="dxa"/>
            <w:shd w:val="clear" w:color="auto" w:fill="auto"/>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702"/>
        </w:trPr>
        <w:tc>
          <w:tcPr>
            <w:tcW w:w="851" w:type="dxa"/>
            <w:shd w:val="clear" w:color="auto" w:fill="auto"/>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57</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76 (2)</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lang w:val="ru-RU"/>
              </w:rPr>
              <w:t xml:space="preserve">Площадь Театральная, остановка транспорта «Пл. Театральная», движение в сторону пл. </w:t>
            </w:r>
            <w:r w:rsidRPr="0040757F">
              <w:rPr>
                <w:color w:val="000000" w:themeColor="text1"/>
                <w:sz w:val="24"/>
                <w:szCs w:val="24"/>
              </w:rPr>
              <w:t>Плеханова</w:t>
            </w:r>
          </w:p>
        </w:tc>
        <w:tc>
          <w:tcPr>
            <w:tcW w:w="2977" w:type="dxa"/>
            <w:shd w:val="clear" w:color="auto" w:fill="auto"/>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699"/>
        </w:trPr>
        <w:tc>
          <w:tcPr>
            <w:tcW w:w="851" w:type="dxa"/>
            <w:shd w:val="clear" w:color="auto" w:fill="auto"/>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58</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77 (1)</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lang w:val="ru-RU"/>
              </w:rPr>
              <w:t xml:space="preserve">Площадь Театральная, остановка транспорта «Пл. Театральная», движение в сторону пл. </w:t>
            </w:r>
            <w:r w:rsidRPr="0040757F">
              <w:rPr>
                <w:color w:val="000000" w:themeColor="text1"/>
                <w:sz w:val="24"/>
                <w:szCs w:val="24"/>
              </w:rPr>
              <w:t>Плеханова</w:t>
            </w:r>
          </w:p>
        </w:tc>
        <w:tc>
          <w:tcPr>
            <w:tcW w:w="2977" w:type="dxa"/>
            <w:shd w:val="clear" w:color="auto" w:fill="auto"/>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695"/>
        </w:trPr>
        <w:tc>
          <w:tcPr>
            <w:tcW w:w="851" w:type="dxa"/>
            <w:shd w:val="clear" w:color="auto" w:fill="auto"/>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59</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77 (2)</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lang w:val="ru-RU"/>
              </w:rPr>
              <w:t xml:space="preserve">Площадь Театральная, остановка транспорта «Пл. Театральная», движение в сторону пл. </w:t>
            </w:r>
            <w:r w:rsidRPr="0040757F">
              <w:rPr>
                <w:color w:val="000000" w:themeColor="text1"/>
                <w:sz w:val="24"/>
                <w:szCs w:val="24"/>
              </w:rPr>
              <w:t>Плеханова</w:t>
            </w:r>
          </w:p>
        </w:tc>
        <w:tc>
          <w:tcPr>
            <w:tcW w:w="2977" w:type="dxa"/>
            <w:shd w:val="clear" w:color="auto" w:fill="auto"/>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562"/>
        </w:trPr>
        <w:tc>
          <w:tcPr>
            <w:tcW w:w="851" w:type="dxa"/>
            <w:shd w:val="clear" w:color="auto" w:fill="auto"/>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60</w:t>
            </w:r>
          </w:p>
        </w:tc>
        <w:tc>
          <w:tcPr>
            <w:tcW w:w="113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78 (1)</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lang w:val="ru-RU"/>
              </w:rPr>
              <w:t xml:space="preserve">Улица Советская, остановка транспорта «Стадион «Металлург», движение в сторону пл. </w:t>
            </w:r>
            <w:r w:rsidRPr="0040757F">
              <w:rPr>
                <w:color w:val="000000" w:themeColor="text1"/>
                <w:sz w:val="24"/>
                <w:szCs w:val="24"/>
              </w:rPr>
              <w:t>Победы</w:t>
            </w:r>
          </w:p>
        </w:tc>
        <w:tc>
          <w:tcPr>
            <w:tcW w:w="2977" w:type="dxa"/>
            <w:shd w:val="clear" w:color="auto" w:fill="auto"/>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556"/>
        </w:trPr>
        <w:tc>
          <w:tcPr>
            <w:tcW w:w="851" w:type="dxa"/>
            <w:shd w:val="clear" w:color="auto" w:fill="auto"/>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61</w:t>
            </w:r>
          </w:p>
        </w:tc>
        <w:tc>
          <w:tcPr>
            <w:tcW w:w="113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78 (2)</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lang w:val="ru-RU"/>
              </w:rPr>
              <w:t xml:space="preserve">Улица Советская, остановка транспорта «Стадион «Металлург», движение в сторону пл. </w:t>
            </w:r>
            <w:r w:rsidRPr="0040757F">
              <w:rPr>
                <w:color w:val="000000" w:themeColor="text1"/>
                <w:sz w:val="24"/>
                <w:szCs w:val="24"/>
              </w:rPr>
              <w:t>Победы</w:t>
            </w:r>
          </w:p>
        </w:tc>
        <w:tc>
          <w:tcPr>
            <w:tcW w:w="2977" w:type="dxa"/>
            <w:shd w:val="clear" w:color="auto" w:fill="auto"/>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409"/>
        </w:trPr>
        <w:tc>
          <w:tcPr>
            <w:tcW w:w="851" w:type="dxa"/>
            <w:shd w:val="clear" w:color="auto" w:fill="auto"/>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62</w:t>
            </w:r>
          </w:p>
        </w:tc>
        <w:tc>
          <w:tcPr>
            <w:tcW w:w="113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79 (1)</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lang w:val="ru-RU"/>
              </w:rPr>
              <w:t xml:space="preserve">Улица Советская, остановка транспорта «Стадион «Металлург», движение в сторону пл. </w:t>
            </w:r>
            <w:r w:rsidRPr="0040757F">
              <w:rPr>
                <w:color w:val="000000" w:themeColor="text1"/>
                <w:sz w:val="24"/>
                <w:szCs w:val="24"/>
              </w:rPr>
              <w:t>Революции</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416"/>
        </w:trPr>
        <w:tc>
          <w:tcPr>
            <w:tcW w:w="851" w:type="dxa"/>
            <w:shd w:val="clear" w:color="auto" w:fill="auto"/>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63</w:t>
            </w:r>
          </w:p>
        </w:tc>
        <w:tc>
          <w:tcPr>
            <w:tcW w:w="113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79 (2)</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lang w:val="ru-RU"/>
              </w:rPr>
              <w:t xml:space="preserve">Улица Советская, остановка транспорта «Стадион «Металлург», движение в сторону пл. </w:t>
            </w:r>
            <w:r w:rsidRPr="0040757F">
              <w:rPr>
                <w:color w:val="000000" w:themeColor="text1"/>
                <w:sz w:val="24"/>
                <w:szCs w:val="24"/>
              </w:rPr>
              <w:t>Революции</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421"/>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64</w:t>
            </w:r>
          </w:p>
        </w:tc>
        <w:tc>
          <w:tcPr>
            <w:tcW w:w="1134" w:type="dxa"/>
            <w:shd w:val="clear" w:color="auto" w:fill="auto"/>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9.Э</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 xml:space="preserve">Улица Плеханова, территория «Липецкое городище» </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Электронный экран</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555"/>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65</w:t>
            </w:r>
          </w:p>
        </w:tc>
        <w:tc>
          <w:tcPr>
            <w:tcW w:w="113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127</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Площадь Петра Великого, в районе входа в Нижний парк</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88</w:t>
            </w:r>
          </w:p>
        </w:tc>
      </w:tr>
      <w:tr w:rsidR="0040757F" w:rsidRPr="0040757F" w:rsidTr="00072C23">
        <w:trPr>
          <w:trHeight w:val="421"/>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66</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25</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Площадь Петра Великого, район МУ ККЗ «Октябрь»</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89</w:t>
            </w:r>
          </w:p>
        </w:tc>
      </w:tr>
      <w:tr w:rsidR="0040757F" w:rsidRPr="0040757F" w:rsidTr="00072C23">
        <w:trPr>
          <w:trHeight w:val="399"/>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67</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26</w:t>
            </w:r>
          </w:p>
        </w:tc>
        <w:tc>
          <w:tcPr>
            <w:tcW w:w="7229" w:type="dxa"/>
            <w:shd w:val="clear" w:color="auto" w:fill="auto"/>
            <w:vAlign w:val="center"/>
            <w:hideMark/>
          </w:tcPr>
          <w:p w:rsidR="0040757F" w:rsidRPr="0040757F" w:rsidRDefault="0040757F" w:rsidP="0040757F">
            <w:pPr>
              <w:rPr>
                <w:color w:val="000000" w:themeColor="text1"/>
                <w:sz w:val="24"/>
                <w:szCs w:val="24"/>
                <w:lang w:val="ru-RU"/>
              </w:rPr>
            </w:pPr>
            <w:r w:rsidRPr="0040757F">
              <w:rPr>
                <w:color w:val="000000" w:themeColor="text1"/>
                <w:sz w:val="24"/>
                <w:szCs w:val="24"/>
                <w:lang w:val="ru-RU"/>
              </w:rPr>
              <w:t>Площадь Петра Великого, на стороне Нижнего парка</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Тумба</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89</w:t>
            </w:r>
          </w:p>
        </w:tc>
      </w:tr>
      <w:tr w:rsidR="0040757F" w:rsidRPr="0040757F" w:rsidTr="00072C23">
        <w:trPr>
          <w:trHeight w:val="433"/>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68</w:t>
            </w:r>
          </w:p>
        </w:tc>
        <w:tc>
          <w:tcPr>
            <w:tcW w:w="113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2.Э</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rPr>
              <w:t>Площадь Петра Великого</w:t>
            </w:r>
          </w:p>
        </w:tc>
        <w:tc>
          <w:tcPr>
            <w:tcW w:w="2977"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Электронный экран</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89</w:t>
            </w:r>
          </w:p>
        </w:tc>
      </w:tr>
      <w:tr w:rsidR="0040757F" w:rsidRPr="0040757F" w:rsidTr="00072C23">
        <w:trPr>
          <w:trHeight w:val="553"/>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lastRenderedPageBreak/>
              <w:t>69</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62 (1)</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lang w:val="ru-RU"/>
              </w:rPr>
              <w:t xml:space="preserve">Улица Карла Маркса, остановка «Дворец правосудия», направление к пл. </w:t>
            </w:r>
            <w:r w:rsidRPr="0040757F">
              <w:rPr>
                <w:color w:val="000000" w:themeColor="text1"/>
                <w:sz w:val="24"/>
                <w:szCs w:val="24"/>
              </w:rPr>
              <w:t>Мира</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89</w:t>
            </w:r>
          </w:p>
        </w:tc>
      </w:tr>
      <w:tr w:rsidR="0040757F" w:rsidRPr="0040757F" w:rsidTr="00072C23">
        <w:trPr>
          <w:trHeight w:val="405"/>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70</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62 (2)</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lang w:val="ru-RU"/>
              </w:rPr>
              <w:t xml:space="preserve">Улица Карла Маркса, остановка «Дворец правосудия», направление к пл. </w:t>
            </w:r>
            <w:r w:rsidRPr="0040757F">
              <w:rPr>
                <w:color w:val="000000" w:themeColor="text1"/>
                <w:sz w:val="24"/>
                <w:szCs w:val="24"/>
              </w:rPr>
              <w:t>Мира</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89</w:t>
            </w:r>
          </w:p>
        </w:tc>
      </w:tr>
      <w:tr w:rsidR="0040757F" w:rsidRPr="0040757F" w:rsidTr="00072C23">
        <w:trPr>
          <w:trHeight w:val="555"/>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71</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63 (1)</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lang w:val="ru-RU"/>
              </w:rPr>
              <w:t xml:space="preserve">Улица Карла Маркса остановка «Пл. Петра Великого», направление к пл. </w:t>
            </w:r>
            <w:r w:rsidRPr="0040757F">
              <w:rPr>
                <w:color w:val="000000" w:themeColor="text1"/>
                <w:sz w:val="24"/>
                <w:szCs w:val="24"/>
              </w:rPr>
              <w:t>Революции</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89</w:t>
            </w:r>
          </w:p>
        </w:tc>
      </w:tr>
      <w:tr w:rsidR="0040757F" w:rsidRPr="0040757F" w:rsidTr="00072C23">
        <w:trPr>
          <w:trHeight w:val="563"/>
        </w:trPr>
        <w:tc>
          <w:tcPr>
            <w:tcW w:w="851" w:type="dxa"/>
            <w:shd w:val="clear" w:color="auto" w:fill="auto"/>
            <w:noWrap/>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72</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63 (2)</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lang w:val="ru-RU"/>
              </w:rPr>
              <w:t xml:space="preserve">Улица Карла Маркса остановка «Пл. Петра Великого», направление к пл. </w:t>
            </w:r>
            <w:r w:rsidRPr="0040757F">
              <w:rPr>
                <w:color w:val="000000" w:themeColor="text1"/>
                <w:sz w:val="24"/>
                <w:szCs w:val="24"/>
              </w:rPr>
              <w:t>Революции</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89</w:t>
            </w:r>
          </w:p>
        </w:tc>
      </w:tr>
      <w:tr w:rsidR="0040757F" w:rsidRPr="0040757F" w:rsidTr="00072C23">
        <w:trPr>
          <w:trHeight w:val="557"/>
        </w:trPr>
        <w:tc>
          <w:tcPr>
            <w:tcW w:w="851" w:type="dxa"/>
            <w:shd w:val="clear" w:color="auto" w:fill="auto"/>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73</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42 (1)</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lang w:val="ru-RU"/>
              </w:rPr>
              <w:t xml:space="preserve">Улица М.И. Неделина, остановка транспорта «Магазин Никольский», направление к пл. </w:t>
            </w:r>
            <w:r w:rsidRPr="0040757F">
              <w:rPr>
                <w:color w:val="000000" w:themeColor="text1"/>
                <w:sz w:val="24"/>
                <w:szCs w:val="24"/>
              </w:rPr>
              <w:t>Победы</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101</w:t>
            </w:r>
          </w:p>
        </w:tc>
      </w:tr>
      <w:tr w:rsidR="0040757F" w:rsidRPr="0040757F" w:rsidTr="00072C23">
        <w:trPr>
          <w:trHeight w:val="565"/>
        </w:trPr>
        <w:tc>
          <w:tcPr>
            <w:tcW w:w="851" w:type="dxa"/>
            <w:shd w:val="clear" w:color="auto" w:fill="auto"/>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74</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42 (2)</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lang w:val="ru-RU"/>
              </w:rPr>
              <w:t xml:space="preserve">Улица М.И. Неделина, остановка транспорта «Магазин Никольский», направление к пл. </w:t>
            </w:r>
            <w:r w:rsidRPr="0040757F">
              <w:rPr>
                <w:color w:val="000000" w:themeColor="text1"/>
                <w:sz w:val="24"/>
                <w:szCs w:val="24"/>
              </w:rPr>
              <w:t>Победы</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101</w:t>
            </w:r>
          </w:p>
        </w:tc>
      </w:tr>
      <w:tr w:rsidR="0040757F" w:rsidRPr="0040757F" w:rsidTr="00072C23">
        <w:trPr>
          <w:trHeight w:val="403"/>
        </w:trPr>
        <w:tc>
          <w:tcPr>
            <w:tcW w:w="851" w:type="dxa"/>
            <w:shd w:val="clear" w:color="auto" w:fill="auto"/>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75</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82(1)</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lang w:val="ru-RU"/>
              </w:rPr>
              <w:t xml:space="preserve">Улица М.И. Неделина, остановка транспорта «Петровский рынок», направление к пл. </w:t>
            </w:r>
            <w:r w:rsidRPr="0040757F">
              <w:rPr>
                <w:color w:val="000000" w:themeColor="text1"/>
                <w:sz w:val="24"/>
                <w:szCs w:val="24"/>
              </w:rPr>
              <w:t>Победы</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102</w:t>
            </w:r>
          </w:p>
        </w:tc>
      </w:tr>
      <w:tr w:rsidR="0040757F" w:rsidRPr="0040757F" w:rsidTr="00072C23">
        <w:trPr>
          <w:trHeight w:val="697"/>
        </w:trPr>
        <w:tc>
          <w:tcPr>
            <w:tcW w:w="851" w:type="dxa"/>
            <w:shd w:val="clear" w:color="auto" w:fill="auto"/>
            <w:vAlign w:val="center"/>
            <w:hideMark/>
          </w:tcPr>
          <w:p w:rsidR="0040757F" w:rsidRPr="0040757F" w:rsidRDefault="0040757F" w:rsidP="0040757F">
            <w:pPr>
              <w:jc w:val="center"/>
              <w:rPr>
                <w:bCs/>
                <w:color w:val="000000" w:themeColor="text1"/>
                <w:sz w:val="24"/>
                <w:szCs w:val="24"/>
              </w:rPr>
            </w:pPr>
            <w:r w:rsidRPr="0040757F">
              <w:rPr>
                <w:bCs/>
                <w:color w:val="000000" w:themeColor="text1"/>
                <w:sz w:val="24"/>
                <w:szCs w:val="24"/>
              </w:rPr>
              <w:t>76</w:t>
            </w:r>
          </w:p>
        </w:tc>
        <w:tc>
          <w:tcPr>
            <w:tcW w:w="1134" w:type="dxa"/>
            <w:shd w:val="clear" w:color="auto" w:fill="auto"/>
            <w:noWrap/>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82(2)</w:t>
            </w:r>
          </w:p>
        </w:tc>
        <w:tc>
          <w:tcPr>
            <w:tcW w:w="7229" w:type="dxa"/>
            <w:shd w:val="clear" w:color="auto" w:fill="auto"/>
            <w:vAlign w:val="center"/>
            <w:hideMark/>
          </w:tcPr>
          <w:p w:rsidR="0040757F" w:rsidRPr="0040757F" w:rsidRDefault="0040757F" w:rsidP="0040757F">
            <w:pPr>
              <w:rPr>
                <w:color w:val="000000" w:themeColor="text1"/>
                <w:sz w:val="24"/>
                <w:szCs w:val="24"/>
              </w:rPr>
            </w:pPr>
            <w:r w:rsidRPr="0040757F">
              <w:rPr>
                <w:color w:val="000000" w:themeColor="text1"/>
                <w:sz w:val="24"/>
                <w:szCs w:val="24"/>
                <w:lang w:val="ru-RU"/>
              </w:rPr>
              <w:t xml:space="preserve">Улица М.И. Неделина, остановка транспорта «Петровский рынок», направление к пл. </w:t>
            </w:r>
            <w:r w:rsidRPr="0040757F">
              <w:rPr>
                <w:color w:val="000000" w:themeColor="text1"/>
                <w:sz w:val="24"/>
                <w:szCs w:val="24"/>
              </w:rPr>
              <w:t>Победы</w:t>
            </w:r>
          </w:p>
        </w:tc>
        <w:tc>
          <w:tcPr>
            <w:tcW w:w="2977" w:type="dxa"/>
            <w:shd w:val="clear" w:color="auto" w:fill="auto"/>
            <w:vAlign w:val="center"/>
            <w:hideMark/>
          </w:tcPr>
          <w:p w:rsidR="0040757F" w:rsidRPr="0040757F" w:rsidRDefault="0040757F" w:rsidP="0040757F">
            <w:pPr>
              <w:jc w:val="center"/>
              <w:rPr>
                <w:color w:val="000000" w:themeColor="text1"/>
                <w:sz w:val="24"/>
                <w:szCs w:val="24"/>
                <w:lang w:val="ru-RU"/>
              </w:rPr>
            </w:pPr>
            <w:r w:rsidRPr="0040757F">
              <w:rPr>
                <w:color w:val="000000" w:themeColor="text1"/>
                <w:sz w:val="24"/>
                <w:szCs w:val="24"/>
                <w:lang w:val="ru-RU"/>
              </w:rPr>
              <w:t>Рекламная конструкция на остановочном павильоне</w:t>
            </w:r>
          </w:p>
        </w:tc>
        <w:tc>
          <w:tcPr>
            <w:tcW w:w="1984" w:type="dxa"/>
            <w:shd w:val="clear" w:color="auto" w:fill="auto"/>
            <w:vAlign w:val="center"/>
            <w:hideMark/>
          </w:tcPr>
          <w:p w:rsidR="0040757F" w:rsidRPr="0040757F" w:rsidRDefault="0040757F" w:rsidP="0040757F">
            <w:pPr>
              <w:jc w:val="center"/>
              <w:rPr>
                <w:color w:val="000000" w:themeColor="text1"/>
                <w:sz w:val="24"/>
                <w:szCs w:val="24"/>
              </w:rPr>
            </w:pPr>
            <w:r w:rsidRPr="0040757F">
              <w:rPr>
                <w:color w:val="000000" w:themeColor="text1"/>
                <w:sz w:val="24"/>
                <w:szCs w:val="24"/>
              </w:rPr>
              <w:t>102</w:t>
            </w:r>
          </w:p>
        </w:tc>
      </w:tr>
    </w:tbl>
    <w:p w:rsidR="0040757F" w:rsidRPr="0040757F" w:rsidRDefault="0040757F" w:rsidP="0040757F">
      <w:pPr>
        <w:rPr>
          <w:color w:val="000000"/>
          <w:sz w:val="28"/>
          <w:szCs w:val="28"/>
        </w:rPr>
      </w:pPr>
    </w:p>
    <w:p w:rsidR="0040757F" w:rsidRPr="0040757F" w:rsidRDefault="0040757F" w:rsidP="0040757F">
      <w:r w:rsidRPr="0040757F">
        <w:br w:type="page"/>
      </w:r>
    </w:p>
    <w:p w:rsidR="0040757F" w:rsidRPr="0040757F" w:rsidRDefault="0040757F" w:rsidP="0040757F">
      <w:r w:rsidRPr="0040757F">
        <w:rPr>
          <w:noProof/>
          <w:lang w:val="ru-RU"/>
        </w:rPr>
        <w:lastRenderedPageBreak/>
        <w:drawing>
          <wp:anchor distT="0" distB="0" distL="114300" distR="114300" simplePos="0" relativeHeight="251725824" behindDoc="0" locked="0" layoutInCell="1" allowOverlap="1" wp14:anchorId="7FBF3663" wp14:editId="65966D6C">
            <wp:simplePos x="0" y="0"/>
            <wp:positionH relativeFrom="column">
              <wp:posOffset>308610</wp:posOffset>
            </wp:positionH>
            <wp:positionV relativeFrom="paragraph">
              <wp:posOffset>3175</wp:posOffset>
            </wp:positionV>
            <wp:extent cx="9248775" cy="6019800"/>
            <wp:effectExtent l="0" t="0" r="0" b="0"/>
            <wp:wrapTopAndBottom/>
            <wp:docPr id="39" name="Рисунок 39" descr="D:\!СХЕМА\!Моя СХЕМА\!СХЕМА 2021v2\1\!Зона 1 опис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ХЕМА\!Моя СХЕМА\!СХЕМА 2021v2\1\!Зона 1 описание.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248775" cy="6019800"/>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709"/>
          <w:tab w:val="left" w:pos="1418"/>
        </w:tabs>
        <w:rPr>
          <w:noProof/>
        </w:rPr>
      </w:pPr>
      <w:r w:rsidRPr="0040757F">
        <w:rPr>
          <w:noProof/>
          <w:lang w:val="ru-RU"/>
        </w:rPr>
        <w:lastRenderedPageBreak/>
        <w:drawing>
          <wp:anchor distT="0" distB="0" distL="114300" distR="114300" simplePos="0" relativeHeight="251699200" behindDoc="0" locked="0" layoutInCell="1" allowOverlap="1" wp14:anchorId="56F0B302" wp14:editId="6B102758">
            <wp:simplePos x="0" y="0"/>
            <wp:positionH relativeFrom="column">
              <wp:posOffset>869959</wp:posOffset>
            </wp:positionH>
            <wp:positionV relativeFrom="paragraph">
              <wp:posOffset>0</wp:posOffset>
            </wp:positionV>
            <wp:extent cx="8020050" cy="6057900"/>
            <wp:effectExtent l="0" t="0" r="0" b="0"/>
            <wp:wrapTopAndBottom/>
            <wp:docPr id="20" name="Рисунок 1" descr="\\SERVN\obmen\OLDSERVER\ОТДЕЛ НАРУЖНОЙ РЕКЛАМЫ\Аня\ИЗМЕНЕНИЯ\Изменения 2020\картинки СХЕМЫ\74-1 гагарина -плехан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N\obmen\OLDSERVER\ОТДЕЛ НАРУЖНОЙ РЕКЛАМЫ\Аня\ИЗМЕНЕНИЯ\Изменения 2020\картинки СХЕМЫ\74-1 гагарина -плеханова.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020050" cy="6057900"/>
                    </a:xfrm>
                    <a:prstGeom prst="rect">
                      <a:avLst/>
                    </a:prstGeom>
                    <a:noFill/>
                    <a:ln w="9525">
                      <a:noFill/>
                      <a:miter lim="800000"/>
                      <a:headEnd/>
                      <a:tailEnd/>
                    </a:ln>
                  </pic:spPr>
                </pic:pic>
              </a:graphicData>
            </a:graphic>
          </wp:anchor>
        </w:drawing>
      </w:r>
      <w:r w:rsidRPr="0040757F">
        <w:rPr>
          <w:noProof/>
        </w:rPr>
        <w:br w:type="page"/>
      </w:r>
    </w:p>
    <w:p w:rsidR="0040757F" w:rsidRPr="0040757F" w:rsidRDefault="0040757F" w:rsidP="0040757F">
      <w:pPr>
        <w:tabs>
          <w:tab w:val="left" w:pos="709"/>
          <w:tab w:val="left" w:pos="1418"/>
        </w:tabs>
        <w:rPr>
          <w:noProof/>
        </w:rPr>
      </w:pPr>
      <w:r w:rsidRPr="0040757F">
        <w:rPr>
          <w:noProof/>
          <w:color w:val="000000"/>
          <w:sz w:val="28"/>
          <w:szCs w:val="28"/>
          <w:lang w:val="ru-RU"/>
        </w:rPr>
        <w:lastRenderedPageBreak/>
        <w:drawing>
          <wp:anchor distT="0" distB="0" distL="114300" distR="114300" simplePos="0" relativeHeight="251679744" behindDoc="0" locked="0" layoutInCell="1" allowOverlap="1" wp14:anchorId="65C25014" wp14:editId="6A870BDE">
            <wp:simplePos x="0" y="0"/>
            <wp:positionH relativeFrom="column">
              <wp:posOffset>778420</wp:posOffset>
            </wp:positionH>
            <wp:positionV relativeFrom="paragraph">
              <wp:posOffset>35095</wp:posOffset>
            </wp:positionV>
            <wp:extent cx="8010525" cy="6191250"/>
            <wp:effectExtent l="0" t="0" r="0" b="0"/>
            <wp:wrapTopAndBottom/>
            <wp:docPr id="61" name="Рисунок 61" descr="D:\!СХЕМА 2019\Моя СХЕМА\Листы Схемы 2019\75-1 Гагарина - Лен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ХЕМА 2019\Моя СХЕМА\Листы Схемы 2019\75-1 Гагарина - Ленина.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010525" cy="6191250"/>
                    </a:xfrm>
                    <a:prstGeom prst="rect">
                      <a:avLst/>
                    </a:prstGeom>
                    <a:noFill/>
                    <a:ln>
                      <a:noFill/>
                    </a:ln>
                  </pic:spPr>
                </pic:pic>
              </a:graphicData>
            </a:graphic>
          </wp:anchor>
        </w:drawing>
      </w:r>
      <w:r w:rsidRPr="0040757F">
        <w:rPr>
          <w:noProof/>
        </w:rPr>
        <w:br w:type="page"/>
      </w:r>
    </w:p>
    <w:p w:rsidR="0040757F" w:rsidRPr="0040757F" w:rsidRDefault="0040757F" w:rsidP="0040757F">
      <w:pPr>
        <w:tabs>
          <w:tab w:val="left" w:pos="567"/>
          <w:tab w:val="left" w:pos="1418"/>
        </w:tabs>
        <w:rPr>
          <w:noProof/>
        </w:rPr>
      </w:pPr>
      <w:r w:rsidRPr="0040757F">
        <w:rPr>
          <w:noProof/>
          <w:lang w:val="ru-RU"/>
        </w:rPr>
        <w:lastRenderedPageBreak/>
        <w:drawing>
          <wp:anchor distT="0" distB="0" distL="114300" distR="114300" simplePos="0" relativeHeight="251700224" behindDoc="0" locked="0" layoutInCell="1" allowOverlap="1" wp14:anchorId="59DF4679" wp14:editId="659F6F57">
            <wp:simplePos x="0" y="0"/>
            <wp:positionH relativeFrom="column">
              <wp:posOffset>915035</wp:posOffset>
            </wp:positionH>
            <wp:positionV relativeFrom="paragraph">
              <wp:posOffset>79375</wp:posOffset>
            </wp:positionV>
            <wp:extent cx="7926705" cy="6102350"/>
            <wp:effectExtent l="0" t="0" r="0" b="0"/>
            <wp:wrapTopAndBottom/>
            <wp:docPr id="112" name="Рисунок 2" descr="\\SERVN\obmen\OLDSERVER\ОТДЕЛ НАРУЖНОЙ РЕКЛАМЫ\Аня\ИЗМЕНЕНИЯ\Изменения 2020\картинки СХЕМЫ\87-1 п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N\obmen\OLDSERVER\ОТДЕЛ НАРУЖНОЙ РЕКЛАМЫ\Аня\ИЗМЕНЕНИЯ\Изменения 2020\картинки СХЕМЫ\87-1 пл.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926705" cy="61023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0757F">
        <w:rPr>
          <w:noProof/>
        </w:rPr>
        <w:br w:type="page"/>
      </w:r>
    </w:p>
    <w:p w:rsidR="0040757F" w:rsidRPr="0040757F" w:rsidRDefault="0040757F" w:rsidP="0040757F">
      <w:pPr>
        <w:tabs>
          <w:tab w:val="left" w:pos="567"/>
          <w:tab w:val="left" w:pos="1418"/>
        </w:tabs>
        <w:jc w:val="both"/>
        <w:rPr>
          <w:noProof/>
        </w:rPr>
      </w:pPr>
      <w:r w:rsidRPr="0040757F">
        <w:rPr>
          <w:noProof/>
          <w:lang w:val="ru-RU"/>
        </w:rPr>
        <w:lastRenderedPageBreak/>
        <w:drawing>
          <wp:anchor distT="0" distB="0" distL="114300" distR="114300" simplePos="0" relativeHeight="251701248" behindDoc="0" locked="0" layoutInCell="1" allowOverlap="1" wp14:anchorId="307F3F36" wp14:editId="1CA8D5F5">
            <wp:simplePos x="0" y="0"/>
            <wp:positionH relativeFrom="column">
              <wp:posOffset>888740</wp:posOffset>
            </wp:positionH>
            <wp:positionV relativeFrom="paragraph">
              <wp:posOffset>-122000</wp:posOffset>
            </wp:positionV>
            <wp:extent cx="8058150" cy="6181725"/>
            <wp:effectExtent l="0" t="0" r="0" b="0"/>
            <wp:wrapTopAndBottom/>
            <wp:docPr id="113" name="Рисунок 3" descr="\\SERVN\obmen\OLDSERVER\ОТДЕЛ НАРУЖНОЙ РЕКЛАМЫ\Аня\ИЗМЕНЕНИЯ\Изменения 2020\картинки СХЕМЫ\88-1 Пл. Театраль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N\obmen\OLDSERVER\ОТДЕЛ НАРУЖНОЙ РЕКЛАМЫ\Аня\ИЗМЕНЕНИЯ\Изменения 2020\картинки СХЕМЫ\88-1 Пл. Театральная.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058150" cy="6181725"/>
                    </a:xfrm>
                    <a:prstGeom prst="rect">
                      <a:avLst/>
                    </a:prstGeom>
                    <a:noFill/>
                    <a:ln w="9525">
                      <a:noFill/>
                      <a:miter lim="800000"/>
                      <a:headEnd/>
                      <a:tailEnd/>
                    </a:ln>
                  </pic:spPr>
                </pic:pic>
              </a:graphicData>
            </a:graphic>
          </wp:anchor>
        </w:drawing>
      </w:r>
      <w:r w:rsidRPr="0040757F">
        <w:rPr>
          <w:noProof/>
        </w:rPr>
        <w:br w:type="page"/>
      </w:r>
    </w:p>
    <w:p w:rsidR="0040757F" w:rsidRPr="0040757F" w:rsidRDefault="0040757F" w:rsidP="0040757F">
      <w:pPr>
        <w:tabs>
          <w:tab w:val="left" w:pos="567"/>
          <w:tab w:val="left" w:pos="1418"/>
          <w:tab w:val="left" w:pos="11199"/>
        </w:tabs>
        <w:rPr>
          <w:noProof/>
        </w:rPr>
      </w:pPr>
      <w:r w:rsidRPr="0040757F">
        <w:rPr>
          <w:noProof/>
          <w:lang w:val="ru-RU"/>
        </w:rPr>
        <w:lastRenderedPageBreak/>
        <w:drawing>
          <wp:anchor distT="0" distB="0" distL="114300" distR="114300" simplePos="0" relativeHeight="251680768" behindDoc="0" locked="0" layoutInCell="1" allowOverlap="1" wp14:anchorId="1424DB98" wp14:editId="6509038C">
            <wp:simplePos x="0" y="0"/>
            <wp:positionH relativeFrom="column">
              <wp:posOffset>889635</wp:posOffset>
            </wp:positionH>
            <wp:positionV relativeFrom="paragraph">
              <wp:posOffset>-12700</wp:posOffset>
            </wp:positionV>
            <wp:extent cx="7967980" cy="6111240"/>
            <wp:effectExtent l="0" t="0" r="0" b="0"/>
            <wp:wrapTopAndBottom/>
            <wp:docPr id="63" name="Рисунок 63" descr="D:\!СХЕМА 2019\Моя СХЕМА\Листы Схемы 2019\89 пл пет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ХЕМА 2019\Моя СХЕМА\Листы Схемы 2019\89 пл петра.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967980" cy="6111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757F">
        <w:rPr>
          <w:noProof/>
        </w:rPr>
        <w:br w:type="page"/>
      </w:r>
    </w:p>
    <w:p w:rsidR="0040757F" w:rsidRPr="0040757F" w:rsidRDefault="0040757F" w:rsidP="0040757F">
      <w:pPr>
        <w:tabs>
          <w:tab w:val="left" w:pos="567"/>
          <w:tab w:val="left" w:pos="1418"/>
          <w:tab w:val="left" w:pos="11340"/>
        </w:tabs>
        <w:rPr>
          <w:noProof/>
        </w:rPr>
      </w:pPr>
      <w:r w:rsidRPr="0040757F">
        <w:rPr>
          <w:noProof/>
          <w:lang w:val="ru-RU"/>
        </w:rPr>
        <w:lastRenderedPageBreak/>
        <w:drawing>
          <wp:anchor distT="0" distB="0" distL="114300" distR="114300" simplePos="0" relativeHeight="251651072" behindDoc="0" locked="0" layoutInCell="1" allowOverlap="1" wp14:anchorId="25DA0DF1" wp14:editId="3955A899">
            <wp:simplePos x="0" y="0"/>
            <wp:positionH relativeFrom="column">
              <wp:posOffset>874476</wp:posOffset>
            </wp:positionH>
            <wp:positionV relativeFrom="paragraph">
              <wp:posOffset>5715</wp:posOffset>
            </wp:positionV>
            <wp:extent cx="8134350" cy="6181725"/>
            <wp:effectExtent l="0" t="0" r="0" b="0"/>
            <wp:wrapTopAndBottom/>
            <wp:docPr id="36" name="Рисунок 36" descr="D:\!СХЕМА 2019\Моя СХЕМА\Мои изменения 2019\В Схему\101 -1 недел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ХЕМА 2019\Моя СХЕМА\Мои изменения 2019\В Схему\101 -1 неделина.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134350" cy="6181725"/>
                    </a:xfrm>
                    <a:prstGeom prst="rect">
                      <a:avLst/>
                    </a:prstGeom>
                    <a:noFill/>
                    <a:ln>
                      <a:noFill/>
                    </a:ln>
                  </pic:spPr>
                </pic:pic>
              </a:graphicData>
            </a:graphic>
          </wp:anchor>
        </w:drawing>
      </w:r>
      <w:r w:rsidRPr="0040757F">
        <w:rPr>
          <w:noProof/>
        </w:rPr>
        <w:br w:type="page"/>
      </w:r>
    </w:p>
    <w:p w:rsidR="0040757F" w:rsidRPr="0040757F" w:rsidRDefault="0040757F" w:rsidP="0040757F">
      <w:pPr>
        <w:tabs>
          <w:tab w:val="left" w:pos="567"/>
          <w:tab w:val="left" w:pos="1418"/>
          <w:tab w:val="left" w:pos="11340"/>
        </w:tabs>
        <w:rPr>
          <w:noProof/>
        </w:rPr>
      </w:pPr>
      <w:r w:rsidRPr="0040757F">
        <w:rPr>
          <w:noProof/>
          <w:lang w:val="ru-RU"/>
        </w:rPr>
        <w:lastRenderedPageBreak/>
        <w:drawing>
          <wp:anchor distT="0" distB="0" distL="114300" distR="114300" simplePos="0" relativeHeight="251702272" behindDoc="0" locked="0" layoutInCell="1" allowOverlap="1" wp14:anchorId="2631CB74" wp14:editId="5F56DAC2">
            <wp:simplePos x="0" y="0"/>
            <wp:positionH relativeFrom="column">
              <wp:posOffset>857250</wp:posOffset>
            </wp:positionH>
            <wp:positionV relativeFrom="paragraph">
              <wp:posOffset>-164492</wp:posOffset>
            </wp:positionV>
            <wp:extent cx="8209915" cy="6468745"/>
            <wp:effectExtent l="0" t="0" r="0" b="0"/>
            <wp:wrapTopAndBottom/>
            <wp:docPr id="22" name="Рисунок 3" descr="\\SERVN\obmen\OLDSERVER\ОТДЕЛ НАРУЖНОЙ РЕКЛАМЫ\Аня\ИЗМЕНЕНИЯ\изменения 2021\2 изменения 2021\картинки СХЕМЫ\102 - 1 недел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N\obmen\OLDSERVER\ОТДЕЛ НАРУЖНОЙ РЕКЛАМЫ\Аня\ИЗМЕНЕНИЯ\изменения 2021\2 изменения 2021\картинки СХЕМЫ\102 - 1 неделина.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209915" cy="64687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0757F">
        <w:rPr>
          <w:noProof/>
        </w:rPr>
        <w:br w:type="page"/>
      </w:r>
    </w:p>
    <w:p w:rsidR="0040757F" w:rsidRPr="0040757F" w:rsidRDefault="0040757F" w:rsidP="0040757F">
      <w:pPr>
        <w:tabs>
          <w:tab w:val="left" w:pos="567"/>
        </w:tabs>
        <w:rPr>
          <w:noProof/>
        </w:rPr>
      </w:pPr>
    </w:p>
    <w:p w:rsidR="0040757F" w:rsidRPr="0040757F" w:rsidRDefault="0040757F" w:rsidP="0040757F">
      <w:pPr>
        <w:jc w:val="center"/>
        <w:rPr>
          <w:color w:val="000000"/>
          <w:sz w:val="28"/>
          <w:szCs w:val="28"/>
          <w:lang w:val="ru-RU"/>
        </w:rPr>
      </w:pPr>
      <w:r w:rsidRPr="0040757F">
        <w:rPr>
          <w:color w:val="000000"/>
          <w:sz w:val="28"/>
          <w:szCs w:val="28"/>
          <w:lang w:val="ru-RU"/>
        </w:rPr>
        <w:t>Схема размещения рекламных конструкций на территории муниципального образования город Липецк.</w:t>
      </w:r>
    </w:p>
    <w:p w:rsidR="0040757F" w:rsidRPr="0040757F" w:rsidRDefault="0040757F" w:rsidP="0040757F">
      <w:pPr>
        <w:jc w:val="center"/>
        <w:rPr>
          <w:color w:val="000000"/>
          <w:sz w:val="28"/>
          <w:szCs w:val="28"/>
        </w:rPr>
      </w:pPr>
      <w:r w:rsidRPr="0040757F">
        <w:rPr>
          <w:color w:val="000000"/>
          <w:sz w:val="28"/>
          <w:szCs w:val="28"/>
        </w:rPr>
        <w:t>«Зона 2»</w:t>
      </w:r>
    </w:p>
    <w:tbl>
      <w:tblPr>
        <w:tblW w:w="14151" w:type="dxa"/>
        <w:tblInd w:w="6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134"/>
        <w:gridCol w:w="7087"/>
        <w:gridCol w:w="3260"/>
        <w:gridCol w:w="1819"/>
      </w:tblGrid>
      <w:tr w:rsidR="0040757F" w:rsidRPr="008D0A9A" w:rsidTr="00072C23">
        <w:trPr>
          <w:trHeight w:val="1638"/>
        </w:trPr>
        <w:tc>
          <w:tcPr>
            <w:tcW w:w="851" w:type="dxa"/>
            <w:shd w:val="clear" w:color="auto" w:fill="auto"/>
            <w:vAlign w:val="center"/>
          </w:tcPr>
          <w:p w:rsidR="0040757F" w:rsidRPr="0040757F" w:rsidRDefault="0040757F" w:rsidP="0040757F">
            <w:pPr>
              <w:rPr>
                <w:color w:val="000000"/>
                <w:sz w:val="24"/>
                <w:szCs w:val="24"/>
                <w:lang w:val="ru-RU"/>
              </w:rPr>
            </w:pPr>
            <w:r w:rsidRPr="0040757F">
              <w:rPr>
                <w:color w:val="000000"/>
                <w:sz w:val="24"/>
                <w:szCs w:val="24"/>
              </w:rPr>
              <w:t>№ п/</w:t>
            </w:r>
            <w:r w:rsidRPr="0040757F">
              <w:rPr>
                <w:color w:val="000000"/>
                <w:sz w:val="24"/>
                <w:szCs w:val="24"/>
                <w:lang w:val="ru-RU"/>
              </w:rPr>
              <w:t>п</w:t>
            </w:r>
          </w:p>
        </w:tc>
        <w:tc>
          <w:tcPr>
            <w:tcW w:w="1134" w:type="dxa"/>
            <w:shd w:val="clear" w:color="auto" w:fill="auto"/>
            <w:vAlign w:val="center"/>
          </w:tcPr>
          <w:p w:rsidR="0040757F" w:rsidRPr="0040757F" w:rsidRDefault="0040757F" w:rsidP="0040757F">
            <w:pPr>
              <w:jc w:val="center"/>
              <w:rPr>
                <w:color w:val="000000"/>
                <w:sz w:val="24"/>
                <w:szCs w:val="24"/>
              </w:rPr>
            </w:pPr>
            <w:r w:rsidRPr="0040757F">
              <w:rPr>
                <w:color w:val="000000"/>
                <w:sz w:val="24"/>
                <w:szCs w:val="24"/>
              </w:rPr>
              <w:t>№ точки на карте</w:t>
            </w:r>
          </w:p>
        </w:tc>
        <w:tc>
          <w:tcPr>
            <w:tcW w:w="7087" w:type="dxa"/>
            <w:shd w:val="clear" w:color="auto" w:fill="auto"/>
            <w:vAlign w:val="center"/>
          </w:tcPr>
          <w:p w:rsidR="0040757F" w:rsidRPr="0040757F" w:rsidRDefault="0040757F" w:rsidP="0040757F">
            <w:pPr>
              <w:rPr>
                <w:color w:val="000000"/>
                <w:sz w:val="24"/>
                <w:szCs w:val="24"/>
              </w:rPr>
            </w:pPr>
            <w:r w:rsidRPr="0040757F">
              <w:rPr>
                <w:color w:val="000000"/>
                <w:sz w:val="24"/>
                <w:szCs w:val="24"/>
              </w:rPr>
              <w:t>Место размещения рекламной конструкции</w:t>
            </w:r>
          </w:p>
        </w:tc>
        <w:tc>
          <w:tcPr>
            <w:tcW w:w="3260" w:type="dxa"/>
            <w:shd w:val="clear" w:color="auto" w:fill="auto"/>
            <w:vAlign w:val="center"/>
          </w:tcPr>
          <w:p w:rsidR="0040757F" w:rsidRPr="0040757F" w:rsidRDefault="0040757F" w:rsidP="0040757F">
            <w:pPr>
              <w:jc w:val="center"/>
              <w:rPr>
                <w:color w:val="000000"/>
                <w:sz w:val="24"/>
                <w:szCs w:val="24"/>
              </w:rPr>
            </w:pPr>
            <w:r w:rsidRPr="0040757F">
              <w:rPr>
                <w:color w:val="000000"/>
                <w:sz w:val="24"/>
                <w:szCs w:val="24"/>
              </w:rPr>
              <w:t>Тип конструкции</w:t>
            </w:r>
          </w:p>
        </w:tc>
        <w:tc>
          <w:tcPr>
            <w:tcW w:w="1819" w:type="dxa"/>
            <w:shd w:val="clear" w:color="auto" w:fill="auto"/>
            <w:vAlign w:val="center"/>
          </w:tcPr>
          <w:p w:rsidR="0040757F" w:rsidRPr="0040757F" w:rsidRDefault="0040757F" w:rsidP="0040757F">
            <w:pPr>
              <w:jc w:val="center"/>
              <w:rPr>
                <w:color w:val="000000"/>
                <w:sz w:val="24"/>
                <w:szCs w:val="24"/>
                <w:lang w:val="ru-RU"/>
              </w:rPr>
            </w:pPr>
            <w:r w:rsidRPr="0040757F">
              <w:rPr>
                <w:color w:val="000000"/>
                <w:sz w:val="24"/>
                <w:szCs w:val="24"/>
                <w:lang w:val="ru-RU"/>
              </w:rPr>
              <w:t>№ листа на карте размещения рекламных конструкций</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99</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Сокольский мост, правая сторона движение от центра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100</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Сокольский мост, правая сторона движение от центра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Сокольский мост, правая сторона движение от центра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Сокольский мост, правая сторона движение от центра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103</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Сокольский мост, правая сторона движение от центра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104</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Сокольский мост, правая сторона движение от центра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105</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Сокольский мост, правая сторона движение от центра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106</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Сокольский мост, правая сторона движение от центра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Сокольский мост, правая сторона движение от центра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Сокольский мост, правая сторона движение от центра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109</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Сокольский мост, правая сторона движение от центра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12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110</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Сокольский мост, левая сторона движение от центра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Сокольский мост, левая сторона движение от центра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Сокольский мост, левая сторона движение от центра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113</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Сокольский мост, левая сторона движение от центра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114</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Сокольский мост, левая сторона движение от центра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115</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Сокольский мост, левая сторона движение от центра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116</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Сокольский мост, левая сторона движение от центра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Сокольский мост, левая сторона движение от центра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Сокольский мост, левая сторона движение от центра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157</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Площадь Заводская, д.1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158</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Площадь Заводская, д.1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159</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Площадь Заводская, д.1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160</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Площадь Заводская, д.1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Площадь Заводская, д.1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93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Студеновская, остановка транспорта Завод «Свободный сокол», движение в сторону ул. </w:t>
            </w:r>
            <w:r w:rsidRPr="0040757F">
              <w:rPr>
                <w:color w:val="000000"/>
                <w:sz w:val="24"/>
                <w:szCs w:val="24"/>
              </w:rPr>
              <w:t>Гагарина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27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93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Студеновская, остановка транспорта Завод «Свободный сокол», движение в сторону ул. </w:t>
            </w:r>
            <w:r w:rsidRPr="0040757F">
              <w:rPr>
                <w:color w:val="000000"/>
                <w:sz w:val="24"/>
                <w:szCs w:val="24"/>
              </w:rPr>
              <w:t>Гагарина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94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Студеновская, остановка транспорта Завод «Свободный сокол», движение в сторону Сокола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94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Студеновская, остановка транспорта Завод «Свободный сокол», движение в сторону Сокола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202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Карла Либкнехта, остановка транспорта «40 лет Октября», движение в сторону Цемзавода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202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Карла Либкнехта, остановка транспорта «40 лет Октября», движение в сторону Цемзавода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r>
      <w:tr w:rsidR="0040757F" w:rsidRPr="0040757F" w:rsidTr="00072C23">
        <w:trPr>
          <w:trHeight w:val="68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Площадь Заводская, в районе остановки транспорта «Ул. Им. </w:t>
            </w:r>
            <w:r w:rsidRPr="0040757F">
              <w:rPr>
                <w:color w:val="000000"/>
                <w:sz w:val="24"/>
                <w:szCs w:val="24"/>
              </w:rPr>
              <w:t>Баумана»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55</w:t>
            </w:r>
          </w:p>
        </w:tc>
      </w:tr>
      <w:tr w:rsidR="0040757F" w:rsidRPr="0040757F" w:rsidTr="00072C23">
        <w:trPr>
          <w:trHeight w:val="68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Площадь Заводская, в районе д. 2</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55</w:t>
            </w:r>
          </w:p>
        </w:tc>
      </w:tr>
      <w:tr w:rsidR="0040757F" w:rsidRPr="0040757F" w:rsidTr="00072C23">
        <w:trPr>
          <w:trHeight w:val="68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178л</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Баумана, район бывшей остановки троллейбусов</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55</w:t>
            </w:r>
          </w:p>
        </w:tc>
      </w:tr>
      <w:tr w:rsidR="0040757F" w:rsidRPr="0040757F" w:rsidTr="00072C23">
        <w:trPr>
          <w:trHeight w:val="68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55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Площадь Заводская, остановка транспорта «Ул. Баумана», направление к ул. Студеновской</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55</w:t>
            </w:r>
          </w:p>
        </w:tc>
      </w:tr>
      <w:tr w:rsidR="0040757F" w:rsidRPr="0040757F" w:rsidTr="00072C23">
        <w:trPr>
          <w:trHeight w:val="68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55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Площадь Заводская, остановка транспорта «Ул. Баумана», направление к ул. Студеновской</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55</w:t>
            </w:r>
          </w:p>
        </w:tc>
      </w:tr>
      <w:tr w:rsidR="0040757F" w:rsidRPr="0040757F" w:rsidTr="00072C23">
        <w:trPr>
          <w:trHeight w:val="68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56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Площадь Заводская, остановка транспорта «Ул. Баумана», направление к ул. Студеновской</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55</w:t>
            </w:r>
          </w:p>
        </w:tc>
      </w:tr>
      <w:tr w:rsidR="0040757F" w:rsidRPr="0040757F" w:rsidTr="00072C23">
        <w:trPr>
          <w:trHeight w:val="68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56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Площадь Заводская, остановка транспорта «Ул. Баумана», направление к ул. Студеновской</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55</w:t>
            </w:r>
          </w:p>
        </w:tc>
      </w:tr>
      <w:tr w:rsidR="0040757F" w:rsidRPr="0040757F" w:rsidTr="00072C23">
        <w:trPr>
          <w:trHeight w:val="68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«Кольцо трубного завода», движение в сторону ул. </w:t>
            </w:r>
            <w:r w:rsidRPr="0040757F">
              <w:rPr>
                <w:color w:val="000000"/>
                <w:sz w:val="24"/>
                <w:szCs w:val="24"/>
              </w:rPr>
              <w:t>Титова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60</w:t>
            </w:r>
          </w:p>
        </w:tc>
      </w:tr>
      <w:tr w:rsidR="0040757F" w:rsidRPr="0040757F" w:rsidTr="00072C23">
        <w:trPr>
          <w:trHeight w:val="68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40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«Кольцо трубного завода», движение в сторону ул. </w:t>
            </w:r>
            <w:r w:rsidRPr="0040757F">
              <w:rPr>
                <w:color w:val="000000"/>
                <w:sz w:val="24"/>
                <w:szCs w:val="24"/>
              </w:rPr>
              <w:t>Титова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60</w:t>
            </w:r>
          </w:p>
        </w:tc>
      </w:tr>
      <w:tr w:rsidR="0040757F" w:rsidRPr="0040757F" w:rsidTr="00072C23">
        <w:trPr>
          <w:trHeight w:val="68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«Дом Торговли», движение в сторону ул. </w:t>
            </w:r>
            <w:r w:rsidRPr="0040757F">
              <w:rPr>
                <w:color w:val="000000"/>
                <w:sz w:val="24"/>
                <w:szCs w:val="24"/>
              </w:rPr>
              <w:t>Московская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60</w:t>
            </w:r>
          </w:p>
        </w:tc>
      </w:tr>
      <w:tr w:rsidR="0040757F" w:rsidRPr="0040757F" w:rsidTr="00072C23">
        <w:trPr>
          <w:trHeight w:val="68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«Дом Торговли», движение в сторону ул. </w:t>
            </w:r>
            <w:r w:rsidRPr="0040757F">
              <w:rPr>
                <w:color w:val="000000"/>
                <w:sz w:val="24"/>
                <w:szCs w:val="24"/>
              </w:rPr>
              <w:t>Московская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60</w:t>
            </w:r>
          </w:p>
        </w:tc>
      </w:tr>
      <w:tr w:rsidR="0040757F" w:rsidRPr="0040757F" w:rsidTr="00072C23">
        <w:trPr>
          <w:trHeight w:val="68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37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Циолковского, остановка транспорта «Кольцо трубного завода», направление к ул. </w:t>
            </w:r>
            <w:r w:rsidRPr="0040757F">
              <w:rPr>
                <w:color w:val="000000"/>
                <w:sz w:val="24"/>
                <w:szCs w:val="24"/>
              </w:rPr>
              <w:t xml:space="preserve">Московской  </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60</w:t>
            </w:r>
          </w:p>
        </w:tc>
      </w:tr>
      <w:tr w:rsidR="0040757F" w:rsidRPr="0040757F" w:rsidTr="00072C23">
        <w:trPr>
          <w:trHeight w:val="68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37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Циолковского, остановка транспорта «Кольцо трубного завода», направление к ул. </w:t>
            </w:r>
            <w:r w:rsidRPr="0040757F">
              <w:rPr>
                <w:color w:val="000000"/>
                <w:sz w:val="24"/>
                <w:szCs w:val="24"/>
              </w:rPr>
              <w:t xml:space="preserve">Московской  </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60</w:t>
            </w:r>
          </w:p>
        </w:tc>
      </w:tr>
      <w:tr w:rsidR="0040757F" w:rsidRPr="0040757F" w:rsidTr="00072C23">
        <w:trPr>
          <w:trHeight w:val="68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38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Циолковского, остановка транспорта «Кольцо трубного завода», направление к ул. </w:t>
            </w:r>
            <w:r w:rsidRPr="0040757F">
              <w:rPr>
                <w:color w:val="000000"/>
                <w:sz w:val="24"/>
                <w:szCs w:val="24"/>
              </w:rPr>
              <w:t xml:space="preserve">Терешковой </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60</w:t>
            </w:r>
          </w:p>
        </w:tc>
      </w:tr>
      <w:tr w:rsidR="0040757F" w:rsidRPr="0040757F" w:rsidTr="00072C23">
        <w:trPr>
          <w:trHeight w:val="63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38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Циолковского, остановка транспорта «Кольцо трубного завода», направление к ул. </w:t>
            </w:r>
            <w:r w:rsidRPr="0040757F">
              <w:rPr>
                <w:color w:val="000000"/>
                <w:sz w:val="24"/>
                <w:szCs w:val="24"/>
              </w:rPr>
              <w:t xml:space="preserve">Терешковой </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60</w:t>
            </w:r>
          </w:p>
        </w:tc>
      </w:tr>
      <w:tr w:rsidR="0040757F" w:rsidRPr="0040757F" w:rsidTr="00072C23">
        <w:trPr>
          <w:trHeight w:val="63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«Кольцо трубного завода», движения в сторону ул. </w:t>
            </w:r>
            <w:r w:rsidRPr="0040757F">
              <w:rPr>
                <w:color w:val="000000"/>
                <w:sz w:val="24"/>
                <w:szCs w:val="24"/>
              </w:rPr>
              <w:t>Московская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60</w:t>
            </w:r>
          </w:p>
        </w:tc>
      </w:tr>
      <w:tr w:rsidR="0040757F" w:rsidRPr="0040757F" w:rsidTr="00072C23">
        <w:trPr>
          <w:trHeight w:val="63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«Кольцо трубного завода», движения в сторону ул. </w:t>
            </w:r>
            <w:r w:rsidRPr="0040757F">
              <w:rPr>
                <w:color w:val="000000"/>
                <w:sz w:val="24"/>
                <w:szCs w:val="24"/>
              </w:rPr>
              <w:t>Московская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60</w:t>
            </w:r>
          </w:p>
        </w:tc>
      </w:tr>
      <w:tr w:rsidR="0040757F" w:rsidRPr="0040757F" w:rsidTr="00072C23">
        <w:trPr>
          <w:trHeight w:val="63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Гагарина, район дома № 101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61</w:t>
            </w:r>
          </w:p>
        </w:tc>
      </w:tr>
      <w:tr w:rsidR="0040757F" w:rsidRPr="0040757F" w:rsidTr="00072C23">
        <w:trPr>
          <w:trHeight w:val="63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Гагарина, район Ж/Д вокзала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61</w:t>
            </w:r>
          </w:p>
        </w:tc>
      </w:tr>
      <w:tr w:rsidR="0040757F" w:rsidRPr="0040757F" w:rsidTr="00072C23">
        <w:trPr>
          <w:trHeight w:val="63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Гагарина, в районе котельной</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61</w:t>
            </w:r>
          </w:p>
        </w:tc>
      </w:tr>
      <w:tr w:rsidR="0040757F" w:rsidRPr="0040757F" w:rsidTr="00072C23">
        <w:trPr>
          <w:trHeight w:val="63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52</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Терешковой, остановка транспорта «Ж/Д Вокзал»</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61</w:t>
            </w:r>
          </w:p>
        </w:tc>
      </w:tr>
      <w:tr w:rsidR="0040757F" w:rsidRPr="0040757F" w:rsidTr="00072C23">
        <w:trPr>
          <w:trHeight w:val="63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53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33</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 xml:space="preserve">Улица Терешковой, район дома № 6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61</w:t>
            </w:r>
          </w:p>
        </w:tc>
      </w:tr>
      <w:tr w:rsidR="0040757F" w:rsidRPr="0040757F" w:rsidTr="00072C23">
        <w:trPr>
          <w:trHeight w:val="63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 xml:space="preserve">Улица Терешковой, остановка транспорта «Ж/Д вокзал», на стороне дома № 2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61</w:t>
            </w:r>
          </w:p>
        </w:tc>
      </w:tr>
      <w:tr w:rsidR="0040757F" w:rsidRPr="0040757F" w:rsidTr="00072C23">
        <w:trPr>
          <w:trHeight w:val="63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Гагарина, остановка транспорта «Ул. Титова», движение в сторону ул. </w:t>
            </w:r>
            <w:r w:rsidRPr="0040757F">
              <w:rPr>
                <w:color w:val="000000"/>
                <w:sz w:val="24"/>
                <w:szCs w:val="24"/>
              </w:rPr>
              <w:t>Московская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61</w:t>
            </w:r>
          </w:p>
        </w:tc>
      </w:tr>
      <w:tr w:rsidR="0040757F" w:rsidRPr="0040757F" w:rsidTr="00072C23">
        <w:trPr>
          <w:trHeight w:val="63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Гагарина, остановка транспорта «Ул. Титова», движение в сторону ул. </w:t>
            </w:r>
            <w:r w:rsidRPr="0040757F">
              <w:rPr>
                <w:color w:val="000000"/>
                <w:sz w:val="24"/>
                <w:szCs w:val="24"/>
              </w:rPr>
              <w:t>Московская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61</w:t>
            </w:r>
          </w:p>
        </w:tc>
      </w:tr>
      <w:tr w:rsidR="0040757F" w:rsidRPr="0040757F" w:rsidTr="00072C23">
        <w:trPr>
          <w:trHeight w:val="63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52л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Терешковой, около дома № 14</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61</w:t>
            </w:r>
          </w:p>
        </w:tc>
      </w:tr>
      <w:tr w:rsidR="0040757F" w:rsidRPr="0040757F" w:rsidTr="00072C23">
        <w:trPr>
          <w:trHeight w:val="63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52п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Терешковой, около дома № 14</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61</w:t>
            </w:r>
          </w:p>
        </w:tc>
      </w:tr>
      <w:tr w:rsidR="0040757F" w:rsidRPr="0040757F" w:rsidTr="00072C23">
        <w:trPr>
          <w:trHeight w:val="63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174</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Гагарина, д. 106, привокзальная площадь Ж/Д вокзала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62</w:t>
            </w:r>
          </w:p>
        </w:tc>
      </w:tr>
      <w:tr w:rsidR="0040757F" w:rsidRPr="0040757F" w:rsidTr="00072C23">
        <w:trPr>
          <w:trHeight w:val="63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174п</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Гагарина, в районе д. 102</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62</w:t>
            </w:r>
          </w:p>
        </w:tc>
      </w:tr>
      <w:tr w:rsidR="0040757F" w:rsidRPr="0040757F" w:rsidTr="00072C23">
        <w:trPr>
          <w:trHeight w:val="70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33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Гагарина, остановка транспорта «Переулок Попова», движение в сторону пл. </w:t>
            </w:r>
            <w:r w:rsidRPr="0040757F">
              <w:rPr>
                <w:color w:val="000000"/>
                <w:sz w:val="24"/>
                <w:szCs w:val="24"/>
              </w:rPr>
              <w:t>Героев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62</w:t>
            </w:r>
          </w:p>
        </w:tc>
      </w:tr>
      <w:tr w:rsidR="0040757F" w:rsidRPr="0040757F" w:rsidTr="00072C23">
        <w:trPr>
          <w:trHeight w:val="70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33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Гагарина, остановка транспорта «Переулок Попова», движение в сторону пл. </w:t>
            </w:r>
            <w:r w:rsidRPr="0040757F">
              <w:rPr>
                <w:color w:val="000000"/>
                <w:sz w:val="24"/>
                <w:szCs w:val="24"/>
              </w:rPr>
              <w:t>Героев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62</w:t>
            </w:r>
          </w:p>
        </w:tc>
      </w:tr>
      <w:tr w:rsidR="0040757F" w:rsidRPr="0040757F" w:rsidTr="00072C23">
        <w:trPr>
          <w:trHeight w:val="70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34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Гагарина, остановка «Переулок Попова», движение в сторону ул. </w:t>
            </w:r>
            <w:r w:rsidRPr="0040757F">
              <w:rPr>
                <w:color w:val="000000"/>
                <w:sz w:val="24"/>
                <w:szCs w:val="24"/>
              </w:rPr>
              <w:t>Московская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62</w:t>
            </w:r>
          </w:p>
        </w:tc>
      </w:tr>
      <w:tr w:rsidR="0040757F" w:rsidRPr="0040757F" w:rsidTr="00072C23">
        <w:trPr>
          <w:trHeight w:val="70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34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Гагарина, остановка «Переулок Попова», движение в сторону ул. </w:t>
            </w:r>
            <w:r w:rsidRPr="0040757F">
              <w:rPr>
                <w:color w:val="000000"/>
                <w:sz w:val="24"/>
                <w:szCs w:val="24"/>
              </w:rPr>
              <w:t>Московская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62</w:t>
            </w:r>
          </w:p>
        </w:tc>
      </w:tr>
      <w:tr w:rsidR="0040757F" w:rsidRPr="0040757F" w:rsidTr="00072C23">
        <w:trPr>
          <w:trHeight w:val="70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35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Гагарина, остановка транспорта «Школа № 24», движение в сторону ул. </w:t>
            </w:r>
            <w:r w:rsidRPr="0040757F">
              <w:rPr>
                <w:color w:val="000000"/>
                <w:sz w:val="24"/>
                <w:szCs w:val="24"/>
              </w:rPr>
              <w:t>Московская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62</w:t>
            </w:r>
          </w:p>
        </w:tc>
      </w:tr>
      <w:tr w:rsidR="0040757F" w:rsidRPr="0040757F" w:rsidTr="00072C23">
        <w:trPr>
          <w:trHeight w:val="70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66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35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Гагарина, остановка транспорта «Школа № 24», движение в сторону ул. </w:t>
            </w:r>
            <w:r w:rsidRPr="0040757F">
              <w:rPr>
                <w:color w:val="000000"/>
                <w:sz w:val="24"/>
                <w:szCs w:val="24"/>
              </w:rPr>
              <w:t>Московская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62</w:t>
            </w:r>
          </w:p>
        </w:tc>
      </w:tr>
      <w:tr w:rsidR="0040757F" w:rsidRPr="0040757F" w:rsidTr="00072C23">
        <w:trPr>
          <w:trHeight w:val="70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36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Гагарина, остановка транспорта «Школа № 24», движение в сторону пл. </w:t>
            </w:r>
            <w:r w:rsidRPr="0040757F">
              <w:rPr>
                <w:color w:val="000000"/>
                <w:sz w:val="24"/>
                <w:szCs w:val="24"/>
              </w:rPr>
              <w:t>Героев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62</w:t>
            </w:r>
          </w:p>
        </w:tc>
      </w:tr>
      <w:tr w:rsidR="0040757F" w:rsidRPr="0040757F" w:rsidTr="00072C23">
        <w:trPr>
          <w:trHeight w:val="70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36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Гагарина, остановка транспорта «Школа № 24», движение в сторону пл. </w:t>
            </w:r>
            <w:r w:rsidRPr="0040757F">
              <w:rPr>
                <w:color w:val="000000"/>
                <w:sz w:val="24"/>
                <w:szCs w:val="24"/>
              </w:rPr>
              <w:t>Героев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62</w:t>
            </w:r>
          </w:p>
        </w:tc>
      </w:tr>
      <w:tr w:rsidR="0040757F" w:rsidRPr="0040757F" w:rsidTr="00072C23">
        <w:trPr>
          <w:trHeight w:val="70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69</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106</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Студеновская, остановка транспорта «ЛГПУ», на стороне дома № 9</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65</w:t>
            </w:r>
          </w:p>
        </w:tc>
      </w:tr>
      <w:tr w:rsidR="0040757F" w:rsidRPr="0040757F" w:rsidTr="00072C23">
        <w:trPr>
          <w:trHeight w:val="53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206</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Студеновская, в районе д. №24</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65</w:t>
            </w:r>
          </w:p>
        </w:tc>
      </w:tr>
      <w:tr w:rsidR="0040757F" w:rsidRPr="0040757F" w:rsidTr="00072C23">
        <w:trPr>
          <w:trHeight w:val="70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Студеновская, остановка транспорта «Школа № 8», движение в сторону ул. </w:t>
            </w:r>
            <w:r w:rsidRPr="0040757F">
              <w:rPr>
                <w:color w:val="000000"/>
                <w:sz w:val="24"/>
                <w:szCs w:val="24"/>
              </w:rPr>
              <w:t>Гагарина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66</w:t>
            </w:r>
          </w:p>
        </w:tc>
      </w:tr>
      <w:tr w:rsidR="0040757F" w:rsidRPr="0040757F" w:rsidTr="00072C23">
        <w:trPr>
          <w:trHeight w:val="70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Студеновская, остановка транспорта «Школа № 8», движение в сторону ул. </w:t>
            </w:r>
            <w:r w:rsidRPr="0040757F">
              <w:rPr>
                <w:color w:val="000000"/>
                <w:sz w:val="24"/>
                <w:szCs w:val="24"/>
              </w:rPr>
              <w:t>Гагарина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66</w:t>
            </w:r>
          </w:p>
        </w:tc>
      </w:tr>
      <w:tr w:rsidR="0040757F" w:rsidRPr="0040757F" w:rsidTr="00072C23">
        <w:trPr>
          <w:trHeight w:val="52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179п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Студёновская, 124а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66</w:t>
            </w:r>
          </w:p>
        </w:tc>
      </w:tr>
      <w:tr w:rsidR="0040757F" w:rsidRPr="0040757F" w:rsidTr="00072C23">
        <w:trPr>
          <w:trHeight w:val="55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180п</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Студеновская,в районе остановки транспорта «Облгаз»</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66</w:t>
            </w:r>
          </w:p>
        </w:tc>
      </w:tr>
      <w:tr w:rsidR="0040757F" w:rsidRPr="0040757F" w:rsidTr="00072C23">
        <w:trPr>
          <w:trHeight w:val="67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88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Студеновская, остановка транспорта «Школа № 8», движение в сторону Сокола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66</w:t>
            </w:r>
          </w:p>
        </w:tc>
      </w:tr>
      <w:tr w:rsidR="0040757F" w:rsidRPr="0040757F" w:rsidTr="00072C23">
        <w:trPr>
          <w:trHeight w:val="67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88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Студеновская, остановка транспорта «Школа № 8», движение в сторону Сокола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66</w:t>
            </w:r>
          </w:p>
        </w:tc>
      </w:tr>
      <w:tr w:rsidR="0040757F" w:rsidRPr="0040757F" w:rsidTr="00072C23">
        <w:trPr>
          <w:trHeight w:val="67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89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Студеновская, остановка транспорта «Хлебозавод», движение в сторону ул. </w:t>
            </w:r>
            <w:r w:rsidRPr="0040757F">
              <w:rPr>
                <w:color w:val="000000"/>
                <w:sz w:val="24"/>
                <w:szCs w:val="24"/>
              </w:rPr>
              <w:t>Гагарина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66</w:t>
            </w:r>
          </w:p>
        </w:tc>
      </w:tr>
      <w:tr w:rsidR="0040757F" w:rsidRPr="0040757F" w:rsidTr="00072C23">
        <w:trPr>
          <w:trHeight w:val="67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89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Студеновская, остановка транспорта «Хлебозавод», движение в сторону ул. </w:t>
            </w:r>
            <w:r w:rsidRPr="0040757F">
              <w:rPr>
                <w:color w:val="000000"/>
                <w:sz w:val="24"/>
                <w:szCs w:val="24"/>
              </w:rPr>
              <w:t>Гагарина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66</w:t>
            </w:r>
          </w:p>
        </w:tc>
      </w:tr>
      <w:tr w:rsidR="0040757F" w:rsidRPr="0040757F" w:rsidTr="00072C23">
        <w:trPr>
          <w:trHeight w:val="67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79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90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Студеновская, остановка транспорта «Хлебозавод», движение в сторону Сокола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66</w:t>
            </w:r>
          </w:p>
        </w:tc>
      </w:tr>
      <w:tr w:rsidR="0040757F" w:rsidRPr="0040757F" w:rsidTr="00072C23">
        <w:trPr>
          <w:trHeight w:val="67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90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Студеновская, остановка транспорта «Хлебозавод», движение в сторону Сокола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66</w:t>
            </w:r>
          </w:p>
        </w:tc>
      </w:tr>
      <w:tr w:rsidR="0040757F" w:rsidRPr="0040757F" w:rsidTr="00072C23">
        <w:trPr>
          <w:trHeight w:val="67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91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Студеновская, остановка транспорта «Горгаз», движение в сторону ул. </w:t>
            </w:r>
            <w:r w:rsidRPr="0040757F">
              <w:rPr>
                <w:color w:val="000000"/>
                <w:sz w:val="24"/>
                <w:szCs w:val="24"/>
              </w:rPr>
              <w:t>Гагарина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66</w:t>
            </w:r>
          </w:p>
        </w:tc>
      </w:tr>
      <w:tr w:rsidR="0040757F" w:rsidRPr="0040757F" w:rsidTr="00072C23">
        <w:trPr>
          <w:trHeight w:val="67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91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Студеновская, остановка транспорта «Горгаз», движение в сторону ул. </w:t>
            </w:r>
            <w:r w:rsidRPr="0040757F">
              <w:rPr>
                <w:color w:val="000000"/>
                <w:sz w:val="24"/>
                <w:szCs w:val="24"/>
              </w:rPr>
              <w:t>Гагарина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66</w:t>
            </w:r>
          </w:p>
        </w:tc>
      </w:tr>
      <w:tr w:rsidR="0040757F" w:rsidRPr="0040757F" w:rsidTr="00072C23">
        <w:trPr>
          <w:trHeight w:val="67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92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Студеновская, остановка транспорта «Горгаз», движение в сторону Сокола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66</w:t>
            </w:r>
          </w:p>
        </w:tc>
      </w:tr>
      <w:tr w:rsidR="0040757F" w:rsidRPr="0040757F" w:rsidTr="00072C23">
        <w:trPr>
          <w:trHeight w:val="67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92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Студеновская, остановка транспорта «Горгаз», движение в сторону Сокола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66</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146</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Московская, напротив дома №53</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70</w:t>
            </w:r>
          </w:p>
        </w:tc>
      </w:tr>
      <w:tr w:rsidR="0040757F" w:rsidRPr="0040757F" w:rsidTr="00072C23">
        <w:trPr>
          <w:trHeight w:val="56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169</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Московская – Северный проезд (въезд)</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70</w:t>
            </w:r>
          </w:p>
        </w:tc>
      </w:tr>
      <w:tr w:rsidR="0040757F" w:rsidRPr="0040757F" w:rsidTr="00072C23">
        <w:trPr>
          <w:trHeight w:val="67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13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«9 микрорайон»,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70</w:t>
            </w:r>
          </w:p>
        </w:tc>
      </w:tr>
      <w:tr w:rsidR="0040757F" w:rsidRPr="0040757F" w:rsidTr="00072C23">
        <w:trPr>
          <w:trHeight w:val="67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13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«9 микрорайон»,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70</w:t>
            </w:r>
          </w:p>
        </w:tc>
      </w:tr>
      <w:tr w:rsidR="0040757F" w:rsidRPr="0040757F" w:rsidTr="00072C23">
        <w:trPr>
          <w:trHeight w:val="67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«Ул. Московская»,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70</w:t>
            </w:r>
          </w:p>
        </w:tc>
      </w:tr>
      <w:tr w:rsidR="0040757F" w:rsidRPr="0040757F" w:rsidTr="00072C23">
        <w:trPr>
          <w:trHeight w:val="66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«Ул. Московская»,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70</w:t>
            </w:r>
          </w:p>
        </w:tc>
      </w:tr>
      <w:tr w:rsidR="0040757F" w:rsidRPr="0040757F" w:rsidTr="00072C23">
        <w:trPr>
          <w:trHeight w:val="66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«Швейная фирма»,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70</w:t>
            </w:r>
          </w:p>
        </w:tc>
      </w:tr>
      <w:tr w:rsidR="0040757F" w:rsidRPr="0040757F" w:rsidTr="00072C23">
        <w:trPr>
          <w:trHeight w:val="66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92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«Швейная фирма»,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70</w:t>
            </w:r>
          </w:p>
        </w:tc>
      </w:tr>
      <w:tr w:rsidR="0040757F" w:rsidRPr="0040757F" w:rsidTr="00072C23">
        <w:trPr>
          <w:trHeight w:val="56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45л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Московская, около дома № 38</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70</w:t>
            </w:r>
          </w:p>
        </w:tc>
      </w:tr>
      <w:tr w:rsidR="0040757F" w:rsidRPr="0040757F" w:rsidTr="00072C23">
        <w:trPr>
          <w:trHeight w:val="46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94</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45п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Московская, около дома № 38</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70</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rPr>
              <w:t>Улица Московская, напротив дома № 9</w:t>
            </w:r>
            <w:r w:rsidRPr="0040757F">
              <w:rPr>
                <w:color w:val="000000"/>
                <w:sz w:val="24"/>
                <w:szCs w:val="24"/>
                <w:lang w:val="ru-RU"/>
              </w:rPr>
              <w:t xml:space="preserve">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71</w:t>
            </w:r>
          </w:p>
        </w:tc>
      </w:tr>
      <w:tr w:rsidR="0040757F" w:rsidRPr="0040757F" w:rsidTr="00072C23">
        <w:trPr>
          <w:trHeight w:val="53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Московская, в районе пожарного депо</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71</w:t>
            </w:r>
          </w:p>
        </w:tc>
      </w:tr>
      <w:tr w:rsidR="0040757F" w:rsidRPr="0040757F" w:rsidTr="00072C23">
        <w:trPr>
          <w:trHeight w:val="66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Московская, район ул. Рылеева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71</w:t>
            </w:r>
          </w:p>
        </w:tc>
      </w:tr>
      <w:tr w:rsidR="0040757F" w:rsidRPr="0040757F" w:rsidTr="00072C23">
        <w:trPr>
          <w:trHeight w:val="61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Космонавтов, район остановки транспорта «8 микрорайон»</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71</w:t>
            </w:r>
          </w:p>
        </w:tc>
      </w:tr>
      <w:tr w:rsidR="0040757F" w:rsidRPr="0040757F" w:rsidTr="00072C23">
        <w:trPr>
          <w:trHeight w:val="50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Космонавтов, район рынка 9-го микрорайона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71</w:t>
            </w:r>
          </w:p>
        </w:tc>
      </w:tr>
      <w:tr w:rsidR="0040757F" w:rsidRPr="0040757F" w:rsidTr="00072C23">
        <w:trPr>
          <w:trHeight w:val="54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113</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Космонавтов, в районе дома № 64/2</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71</w:t>
            </w:r>
          </w:p>
        </w:tc>
      </w:tr>
      <w:tr w:rsidR="0040757F" w:rsidRPr="0040757F" w:rsidTr="00072C23">
        <w:trPr>
          <w:trHeight w:val="58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101</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139</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Космонавтов, район дома №80</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71</w:t>
            </w:r>
          </w:p>
        </w:tc>
      </w:tr>
      <w:tr w:rsidR="0040757F" w:rsidRPr="0040757F" w:rsidTr="00072C23">
        <w:trPr>
          <w:trHeight w:val="48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102</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57л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Циолковского, около пересечения с ул. </w:t>
            </w:r>
            <w:r w:rsidRPr="0040757F">
              <w:rPr>
                <w:color w:val="000000"/>
                <w:sz w:val="24"/>
                <w:szCs w:val="24"/>
              </w:rPr>
              <w:t>Космонавтов</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71</w:t>
            </w:r>
          </w:p>
        </w:tc>
      </w:tr>
      <w:tr w:rsidR="0040757F" w:rsidRPr="0040757F" w:rsidTr="00072C23">
        <w:trPr>
          <w:trHeight w:val="5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57п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Циолковского, около пересечения с ул. </w:t>
            </w:r>
            <w:r w:rsidRPr="0040757F">
              <w:rPr>
                <w:color w:val="000000"/>
                <w:sz w:val="24"/>
                <w:szCs w:val="24"/>
              </w:rPr>
              <w:t>Космонавтов</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71</w:t>
            </w:r>
          </w:p>
        </w:tc>
      </w:tr>
      <w:tr w:rsidR="0040757F" w:rsidRPr="0040757F" w:rsidTr="00072C23">
        <w:trPr>
          <w:trHeight w:val="66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104</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58л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Циолковского, около дома № 14/1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71</w:t>
            </w:r>
          </w:p>
        </w:tc>
      </w:tr>
      <w:tr w:rsidR="0040757F" w:rsidRPr="0040757F" w:rsidTr="00072C23">
        <w:trPr>
          <w:trHeight w:val="59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105</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58п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Циолковского, около дома № 14/1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71</w:t>
            </w:r>
          </w:p>
        </w:tc>
      </w:tr>
      <w:tr w:rsidR="0040757F" w:rsidRPr="0040757F" w:rsidTr="00072C23">
        <w:trPr>
          <w:trHeight w:val="48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106</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59л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Циолковского, около дома № 12/1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71</w:t>
            </w:r>
          </w:p>
        </w:tc>
      </w:tr>
      <w:tr w:rsidR="0040757F" w:rsidRPr="0040757F" w:rsidTr="00072C23">
        <w:trPr>
          <w:trHeight w:val="54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107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59п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Циолковского, около дома № 12/1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71</w:t>
            </w:r>
          </w:p>
        </w:tc>
      </w:tr>
      <w:tr w:rsidR="0040757F" w:rsidRPr="0040757F" w:rsidTr="00072C23">
        <w:trPr>
          <w:trHeight w:val="57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60л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Циолковского, около дома № 4/1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71</w:t>
            </w:r>
          </w:p>
        </w:tc>
      </w:tr>
      <w:tr w:rsidR="0040757F" w:rsidRPr="0040757F" w:rsidTr="00072C23">
        <w:trPr>
          <w:trHeight w:val="48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109</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60п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Циолковского, около дома № 4/1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71</w:t>
            </w:r>
          </w:p>
        </w:tc>
      </w:tr>
      <w:tr w:rsidR="0040757F" w:rsidRPr="0040757F" w:rsidTr="00072C23">
        <w:trPr>
          <w:trHeight w:val="65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110</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Космонавтов, остановка транспорта «Улица Терешковой», на стороне МУСК «Звездный»</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65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111</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18</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Циолковского, напротив дома № 11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61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112</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20</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Циолковского, напротив дома № 13 (конструкция № 2)</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51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Циолковского, напротив дома № 13 (конструкция № 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56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114</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Циолковского, напротив АЗС «ЛТК» (конструкция № 2)</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60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115</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23</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Циолковского, напротив АЗС «ЛТК» (конструкция № 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51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116</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24</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Циолковского, напротив дома № 18 А (конструкция № 2)</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54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25</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Циолковского, напротив дома № 18 А (конструкция № 3)</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65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26</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Валентины Терешковой, в районе дома № 30 по ул. </w:t>
            </w:r>
            <w:r w:rsidRPr="0040757F">
              <w:rPr>
                <w:color w:val="000000"/>
                <w:sz w:val="24"/>
                <w:szCs w:val="24"/>
              </w:rPr>
              <w:t>Космонавтов</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65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119</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26</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Циолковского, напротив дома № 18 А (конструкция № 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4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120</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Циолковского, напротив дома № 20 «Больница УВД» (конструкция № 3)</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121</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Циолковского, напротив дома № 20 «Больница УВД» (конструкция № 2)</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68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122</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29</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Циолковского, напротив дома № 20 «Больница УВД» (конструкция № 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657"/>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30</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Циолковского, напротив дома № 22 «Областная стоматологическая поликлиника»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61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124</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Терешковой, остановка транспорта «Улица Терешковой», на стороне дома № 11/1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2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125</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53</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Терешковой, остановка транспорта «Улица Терешковой», на стороне дома № 20</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69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126</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165п</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Валентины Терешковой, в районе дома 13 б, движение в сторону ж/д вокзала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1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166л</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Валентины Терешковой, в районе жилого дома 22, движение к Центральному, универсальному рынку</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63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186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Циолковского, остановка транспорта «Художественная школа», движение в сторону Лебедянского шоссе</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807"/>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186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Циолковского, остановка транспорта «Художественная школа», движение в сторону Лебедянского шоссе</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0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130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19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Космонавтов, остановка транспорта «Ул. Терешковой», движение в сторону пл. </w:t>
            </w:r>
            <w:r w:rsidRPr="0040757F">
              <w:rPr>
                <w:color w:val="000000"/>
                <w:sz w:val="24"/>
                <w:szCs w:val="24"/>
              </w:rPr>
              <w:t>Авиаторов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7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131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19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Космонавтов, остановка транспорта «Ул. Терешковой», движение в сторону пл. </w:t>
            </w:r>
            <w:r w:rsidRPr="0040757F">
              <w:rPr>
                <w:color w:val="000000"/>
                <w:sz w:val="24"/>
                <w:szCs w:val="24"/>
              </w:rPr>
              <w:t>Авиаторов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7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132</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198л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Космонавтов, район остановки транспорта «Областной Дом культуры» (в направлении пл. </w:t>
            </w:r>
            <w:r w:rsidRPr="0040757F">
              <w:rPr>
                <w:color w:val="000000"/>
                <w:sz w:val="24"/>
                <w:szCs w:val="24"/>
              </w:rPr>
              <w:t>Авиаторов)</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7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133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199л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Космонавтов, район остановки транспорта «Прогресс», в направлении пл. </w:t>
            </w:r>
            <w:r w:rsidRPr="0040757F">
              <w:rPr>
                <w:color w:val="000000"/>
                <w:sz w:val="24"/>
                <w:szCs w:val="24"/>
              </w:rPr>
              <w:t>Авиаторов</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7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134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20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Валентины Терешковой, остановка транспорта «Ул. Терешковой», движение в сторону железнодорожного вокзала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7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135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20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Валентины Терешковой, остановка транспорта «Ул. Терешковой», движение в сторону железнодорожного вокзала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61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136</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34л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Космонавтов, около дома № 9</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56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137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34п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Космонавтов, около дома № 9</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55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138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35л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Космонавтов, около дома № 11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56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139</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35п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Космонавтов, около дома № 11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54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140</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37л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Космонавтов, около дома № 27</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56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141</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37п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Космонавтов, около дома № 27</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56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142</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38л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Космонавтов, около дома № 44/3</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55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38п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Космонавтов, около дома № 44/3</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1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39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Космонавтов, остановка транспорта «Магазин Прогресс», движение к пл. </w:t>
            </w:r>
            <w:r w:rsidRPr="0040757F">
              <w:rPr>
                <w:color w:val="000000"/>
                <w:sz w:val="24"/>
                <w:szCs w:val="24"/>
              </w:rPr>
              <w:t>Героев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1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39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Космонавтов, остановка транспорта «Магазин Прогресс», движение к пл. </w:t>
            </w:r>
            <w:r w:rsidRPr="0040757F">
              <w:rPr>
                <w:color w:val="000000"/>
                <w:sz w:val="24"/>
                <w:szCs w:val="24"/>
              </w:rPr>
              <w:t>Героев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1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146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40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Космонавтов, остановка транспорта «Областной центр культуры», движение к пл. </w:t>
            </w:r>
            <w:r w:rsidRPr="0040757F">
              <w:rPr>
                <w:color w:val="000000"/>
                <w:sz w:val="24"/>
                <w:szCs w:val="24"/>
              </w:rPr>
              <w:t>Героев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1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40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Космонавтов, остановка транспорта «Областной центр культуры», движение к пл. </w:t>
            </w:r>
            <w:r w:rsidRPr="0040757F">
              <w:rPr>
                <w:color w:val="000000"/>
                <w:sz w:val="24"/>
                <w:szCs w:val="24"/>
              </w:rPr>
              <w:t>Героев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1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40л</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Космонавтов, около остановки транспорта «Улица Терешковой»</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1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149</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40п</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Космонавтов, около остановки транспорта «Улица Терешковой»</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1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150</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41л</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Космонавтов, около остановки транспорта «Улица Терешковой»</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1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151</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41п</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Космонавтов, около остановки транспорта «Улица Терешковой»</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1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152</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53л</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Терешковой, около дома № 16а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1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53п</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Терешковой, около дома № 16а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1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154</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54л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Терешковой, около дома № 26</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1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155</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54п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Терешковой, около дома № 26</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1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156</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56л</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Циолковского, около дома № 33а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1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56п</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Циолковского, около дома № 33а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72</w:t>
            </w:r>
          </w:p>
        </w:tc>
      </w:tr>
      <w:tr w:rsidR="0040757F" w:rsidRPr="0040757F" w:rsidTr="00072C23">
        <w:trPr>
          <w:trHeight w:val="70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158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Космонавтов, остановка транспорта «Площадь Авиаторов», нечетная сторона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73</w:t>
            </w:r>
          </w:p>
        </w:tc>
      </w:tr>
      <w:tr w:rsidR="0040757F" w:rsidRPr="0040757F" w:rsidTr="00072C23">
        <w:trPr>
          <w:trHeight w:val="55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24</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Космонавтов, район дома № 20</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73</w:t>
            </w:r>
          </w:p>
        </w:tc>
      </w:tr>
      <w:tr w:rsidR="0040757F" w:rsidRPr="0040757F" w:rsidTr="00072C23">
        <w:trPr>
          <w:trHeight w:val="70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160</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54</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Терешковой, остановка транспорта «7 микрорайон», на стороне дома № 38д</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73</w:t>
            </w:r>
          </w:p>
        </w:tc>
      </w:tr>
      <w:tr w:rsidR="0040757F" w:rsidRPr="0040757F" w:rsidTr="00072C23">
        <w:trPr>
          <w:trHeight w:val="52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66</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Циолковского, район пересечения с Терешковой</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73</w:t>
            </w:r>
          </w:p>
        </w:tc>
      </w:tr>
      <w:tr w:rsidR="0040757F" w:rsidRPr="0040757F" w:rsidTr="00072C23">
        <w:trPr>
          <w:trHeight w:val="52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Космонавтов, в районе входа в СК «Звездный»</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73</w:t>
            </w:r>
          </w:p>
        </w:tc>
      </w:tr>
      <w:tr w:rsidR="0040757F" w:rsidRPr="0040757F" w:rsidTr="00072C23">
        <w:trPr>
          <w:trHeight w:val="70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164п</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Валентины Терешковой, после поворота в Военный городок в районе здания 35а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73</w:t>
            </w:r>
          </w:p>
        </w:tc>
      </w:tr>
      <w:tr w:rsidR="0040757F" w:rsidRPr="0040757F" w:rsidTr="00072C23">
        <w:trPr>
          <w:trHeight w:val="70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167л</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Валентины Терешковой, напротив здания 13в</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73</w:t>
            </w:r>
          </w:p>
        </w:tc>
      </w:tr>
      <w:tr w:rsidR="0040757F" w:rsidRPr="0040757F" w:rsidTr="00072C23">
        <w:trPr>
          <w:trHeight w:val="70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165</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192п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Космонавтов, в районе остановки транспорта «Дворец спорта Звездный» движение в сторону ул. </w:t>
            </w:r>
            <w:r w:rsidRPr="0040757F">
              <w:rPr>
                <w:color w:val="000000"/>
                <w:sz w:val="24"/>
                <w:szCs w:val="24"/>
              </w:rPr>
              <w:t>Терешковой</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73</w:t>
            </w:r>
          </w:p>
        </w:tc>
      </w:tr>
      <w:tr w:rsidR="0040757F" w:rsidRPr="0040757F" w:rsidTr="00072C23">
        <w:trPr>
          <w:trHeight w:val="70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166</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193л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Космонавтов, в районе остановки транспорта «Дворец спорта Звездный», движение в сторону пл. </w:t>
            </w:r>
            <w:r w:rsidRPr="0040757F">
              <w:rPr>
                <w:color w:val="000000"/>
                <w:sz w:val="24"/>
                <w:szCs w:val="24"/>
              </w:rPr>
              <w:t>Авиаторов</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73</w:t>
            </w:r>
          </w:p>
        </w:tc>
      </w:tr>
      <w:tr w:rsidR="0040757F" w:rsidRPr="0040757F" w:rsidTr="00072C23">
        <w:trPr>
          <w:trHeight w:val="70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21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Космонавтов, остановка транспорта «Дворец спорта Звездный», движение в сторону площади Авиаторов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73</w:t>
            </w:r>
          </w:p>
        </w:tc>
      </w:tr>
      <w:tr w:rsidR="0040757F" w:rsidRPr="0040757F" w:rsidTr="00072C23">
        <w:trPr>
          <w:trHeight w:val="70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21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Космонавтов, остановка транспорта «Дворец спорта Звездный», движение в сторону площади Авиаторов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73</w:t>
            </w:r>
          </w:p>
        </w:tc>
      </w:tr>
      <w:tr w:rsidR="0040757F" w:rsidRPr="0040757F" w:rsidTr="00072C23">
        <w:trPr>
          <w:trHeight w:val="59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169</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31л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Космонавтов, около дома № 3</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73</w:t>
            </w:r>
          </w:p>
        </w:tc>
      </w:tr>
      <w:tr w:rsidR="0040757F" w:rsidRPr="0040757F" w:rsidTr="00072C23">
        <w:trPr>
          <w:trHeight w:val="70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170</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31п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Космонавтов, около дома № 3</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73</w:t>
            </w:r>
          </w:p>
        </w:tc>
      </w:tr>
      <w:tr w:rsidR="0040757F" w:rsidRPr="0040757F" w:rsidTr="00072C23">
        <w:trPr>
          <w:trHeight w:val="58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171</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32л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Космонавтов, около дома № 8</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73</w:t>
            </w:r>
          </w:p>
        </w:tc>
      </w:tr>
      <w:tr w:rsidR="0040757F" w:rsidRPr="0040757F" w:rsidTr="00072C23">
        <w:trPr>
          <w:trHeight w:val="62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172</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32п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Космонавтов, около дома № 8</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73</w:t>
            </w:r>
          </w:p>
        </w:tc>
      </w:tr>
      <w:tr w:rsidR="0040757F" w:rsidRPr="0040757F" w:rsidTr="00072C23">
        <w:trPr>
          <w:trHeight w:val="62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33л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Космонавтов, около дома № 10</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73</w:t>
            </w:r>
          </w:p>
        </w:tc>
      </w:tr>
      <w:tr w:rsidR="0040757F" w:rsidRPr="0040757F" w:rsidTr="00072C23">
        <w:trPr>
          <w:trHeight w:val="62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174</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33п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Космонавтов, около дома № 10</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73</w:t>
            </w:r>
          </w:p>
        </w:tc>
      </w:tr>
      <w:tr w:rsidR="0040757F" w:rsidRPr="0040757F" w:rsidTr="00072C23">
        <w:trPr>
          <w:trHeight w:val="62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175</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36л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Космонавтов, около дома № 26</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73</w:t>
            </w:r>
          </w:p>
        </w:tc>
      </w:tr>
      <w:tr w:rsidR="0040757F" w:rsidRPr="0040757F" w:rsidTr="00072C23">
        <w:trPr>
          <w:trHeight w:val="62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176</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36п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Космонавтов, около дома № 26</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73</w:t>
            </w:r>
          </w:p>
        </w:tc>
      </w:tr>
      <w:tr w:rsidR="0040757F" w:rsidRPr="0040757F" w:rsidTr="00072C23">
        <w:trPr>
          <w:trHeight w:val="62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55л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Терешковой, около дома № 41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73</w:t>
            </w:r>
          </w:p>
        </w:tc>
      </w:tr>
      <w:tr w:rsidR="0040757F" w:rsidRPr="0040757F" w:rsidTr="00072C23">
        <w:trPr>
          <w:trHeight w:val="62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55п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Терешковой, около дома № 41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73</w:t>
            </w:r>
          </w:p>
        </w:tc>
      </w:tr>
      <w:tr w:rsidR="0040757F" w:rsidRPr="0040757F" w:rsidTr="00072C23">
        <w:trPr>
          <w:trHeight w:val="62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Гагарина, район остановки транспорта «Площадь Героев»</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Пиллар</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74</w:t>
            </w:r>
          </w:p>
        </w:tc>
      </w:tr>
      <w:tr w:rsidR="0040757F" w:rsidRPr="0040757F" w:rsidTr="00072C23">
        <w:trPr>
          <w:trHeight w:val="62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180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Гагарина, район ДС «Спартак»</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Пиллар</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74</w:t>
            </w:r>
          </w:p>
        </w:tc>
      </w:tr>
      <w:tr w:rsidR="0040757F" w:rsidRPr="0040757F" w:rsidTr="00072C23">
        <w:trPr>
          <w:trHeight w:val="62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181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23</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Гагарина - ул. Балмочных</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74</w:t>
            </w:r>
          </w:p>
        </w:tc>
      </w:tr>
      <w:tr w:rsidR="0040757F" w:rsidRPr="0040757F" w:rsidTr="00072C23">
        <w:trPr>
          <w:trHeight w:val="62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182</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Площадь Героев, остановка транспорта «Площадь Героев», на стороне ДС «Спартак»</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74</w:t>
            </w:r>
          </w:p>
        </w:tc>
      </w:tr>
      <w:tr w:rsidR="0040757F" w:rsidRPr="0040757F" w:rsidTr="00072C23">
        <w:trPr>
          <w:trHeight w:val="62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183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Гагарина, район входа в Быханов сад</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74</w:t>
            </w:r>
          </w:p>
        </w:tc>
      </w:tr>
      <w:tr w:rsidR="0040757F" w:rsidRPr="0040757F" w:rsidTr="00072C23">
        <w:trPr>
          <w:trHeight w:val="62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184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Гагарина, в районе входа в парк «Быханов сад», слева от входа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74</w:t>
            </w:r>
          </w:p>
        </w:tc>
      </w:tr>
      <w:tr w:rsidR="0040757F" w:rsidRPr="0040757F" w:rsidTr="00072C23">
        <w:trPr>
          <w:trHeight w:val="62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185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129</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Гагарина, в районе входа в парк «Быханов сад», справа от входа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74</w:t>
            </w:r>
          </w:p>
        </w:tc>
      </w:tr>
      <w:tr w:rsidR="0040757F" w:rsidRPr="0040757F" w:rsidTr="00072C23">
        <w:trPr>
          <w:trHeight w:val="62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186</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175п</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Гагарина, в районе ДС «Спартак»</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74</w:t>
            </w:r>
          </w:p>
        </w:tc>
      </w:tr>
      <w:tr w:rsidR="0040757F" w:rsidRPr="0040757F" w:rsidTr="00072C23">
        <w:trPr>
          <w:trHeight w:val="62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187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25п</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Гагарина, около дома № 49а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74</w:t>
            </w:r>
          </w:p>
        </w:tc>
      </w:tr>
      <w:tr w:rsidR="0040757F" w:rsidRPr="0040757F" w:rsidTr="00072C23">
        <w:trPr>
          <w:trHeight w:val="64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188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24п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Гагарина, около дома № 32</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75</w:t>
            </w:r>
          </w:p>
        </w:tc>
      </w:tr>
      <w:tr w:rsidR="0040757F" w:rsidRPr="0040757F" w:rsidTr="00072C23">
        <w:trPr>
          <w:trHeight w:val="64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189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Гагарина, остановка транспорта «Ул. Гагарина», движение в сторону пл. </w:t>
            </w:r>
            <w:r w:rsidRPr="0040757F">
              <w:rPr>
                <w:color w:val="000000"/>
                <w:sz w:val="24"/>
                <w:szCs w:val="24"/>
              </w:rPr>
              <w:t>Героев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75</w:t>
            </w:r>
          </w:p>
        </w:tc>
      </w:tr>
      <w:tr w:rsidR="0040757F" w:rsidRPr="0040757F" w:rsidTr="00072C23">
        <w:trPr>
          <w:trHeight w:val="64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190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Гагарина, остановка транспорта «Ул. Гагарина», движение в сторону пл. </w:t>
            </w:r>
            <w:r w:rsidRPr="0040757F">
              <w:rPr>
                <w:color w:val="000000"/>
                <w:sz w:val="24"/>
                <w:szCs w:val="24"/>
              </w:rPr>
              <w:t>Героев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75</w:t>
            </w:r>
          </w:p>
        </w:tc>
      </w:tr>
      <w:tr w:rsidR="0040757F" w:rsidRPr="0040757F" w:rsidTr="00072C23">
        <w:trPr>
          <w:trHeight w:val="64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191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30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Гагарина, остановка транспорта «Ул. Шкатова», движение в сторону пл. </w:t>
            </w:r>
            <w:r w:rsidRPr="0040757F">
              <w:rPr>
                <w:color w:val="000000"/>
                <w:sz w:val="24"/>
                <w:szCs w:val="24"/>
              </w:rPr>
              <w:t>Героев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75</w:t>
            </w:r>
          </w:p>
        </w:tc>
      </w:tr>
      <w:tr w:rsidR="0040757F" w:rsidRPr="0040757F" w:rsidTr="00072C23">
        <w:trPr>
          <w:trHeight w:val="64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192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30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Гагарина, остановка транспорта «Ул. Шкатова», движение в сторону пл. </w:t>
            </w:r>
            <w:r w:rsidRPr="0040757F">
              <w:rPr>
                <w:color w:val="000000"/>
                <w:sz w:val="24"/>
                <w:szCs w:val="24"/>
              </w:rPr>
              <w:t>Героев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75</w:t>
            </w:r>
          </w:p>
        </w:tc>
      </w:tr>
      <w:tr w:rsidR="0040757F" w:rsidRPr="0040757F" w:rsidTr="00072C23">
        <w:trPr>
          <w:trHeight w:val="64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193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103</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Студеновская, район входа в корпус № 2 ЛГПУ</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76</w:t>
            </w:r>
          </w:p>
        </w:tc>
      </w:tr>
      <w:tr w:rsidR="0040757F" w:rsidRPr="0040757F" w:rsidTr="00072C23">
        <w:trPr>
          <w:trHeight w:val="64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194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 xml:space="preserve">В районе пересечения ул. Полиграфической с ул. </w:t>
            </w:r>
            <w:r w:rsidRPr="0040757F">
              <w:rPr>
                <w:color w:val="000000"/>
                <w:sz w:val="24"/>
                <w:szCs w:val="24"/>
              </w:rPr>
              <w:t>Московской</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83</w:t>
            </w:r>
          </w:p>
        </w:tc>
      </w:tr>
      <w:tr w:rsidR="0040757F" w:rsidRPr="0040757F" w:rsidTr="00072C23">
        <w:trPr>
          <w:trHeight w:val="64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195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34</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Московская, в районе АЗС</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83</w:t>
            </w:r>
          </w:p>
        </w:tc>
      </w:tr>
      <w:tr w:rsidR="0040757F" w:rsidRPr="0040757F" w:rsidTr="00072C23">
        <w:trPr>
          <w:trHeight w:val="64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196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35</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Полиграфическая пересечение улицей Московская</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83</w:t>
            </w:r>
          </w:p>
        </w:tc>
      </w:tr>
      <w:tr w:rsidR="0040757F" w:rsidRPr="0040757F" w:rsidTr="00072C23">
        <w:trPr>
          <w:trHeight w:val="64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197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36</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Московская, напротив Областной больницы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83</w:t>
            </w:r>
          </w:p>
        </w:tc>
      </w:tr>
      <w:tr w:rsidR="0040757F" w:rsidRPr="0040757F" w:rsidTr="00072C23">
        <w:trPr>
          <w:trHeight w:val="64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198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37</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Московская, район дома № 117</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83</w:t>
            </w:r>
          </w:p>
        </w:tc>
      </w:tr>
      <w:tr w:rsidR="0040757F" w:rsidRPr="0040757F" w:rsidTr="00072C23">
        <w:trPr>
          <w:trHeight w:val="64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199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Полиграфическая, в районе дома № 87</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83</w:t>
            </w:r>
          </w:p>
        </w:tc>
      </w:tr>
      <w:tr w:rsidR="0040757F" w:rsidRPr="0040757F" w:rsidTr="00072C23">
        <w:trPr>
          <w:trHeight w:val="64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200</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221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Московская, за остановкой «Полиграфический комплекс», вдоль линии железной дороги</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83</w:t>
            </w:r>
          </w:p>
        </w:tc>
      </w:tr>
      <w:tr w:rsidR="0040757F" w:rsidRPr="0040757F" w:rsidTr="00072C23">
        <w:trPr>
          <w:trHeight w:val="64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201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Московская, остановка транспорта «Полиграфический комплекс»,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83</w:t>
            </w:r>
          </w:p>
        </w:tc>
      </w:tr>
      <w:tr w:rsidR="0040757F" w:rsidRPr="0040757F" w:rsidTr="00072C23">
        <w:trPr>
          <w:trHeight w:val="7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202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Московская, остановка транспорта «Полиграфический комплекс»,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83</w:t>
            </w:r>
          </w:p>
        </w:tc>
      </w:tr>
      <w:tr w:rsidR="0040757F" w:rsidRPr="0040757F" w:rsidTr="00072C23">
        <w:trPr>
          <w:trHeight w:val="7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203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Московская, остановка транспорта «Полиграфический комплекс», движение трамвая в сторону 24 микрорайона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83</w:t>
            </w:r>
          </w:p>
        </w:tc>
      </w:tr>
      <w:tr w:rsidR="0040757F" w:rsidRPr="0040757F" w:rsidTr="00072C23">
        <w:trPr>
          <w:trHeight w:val="7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204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Московская, остановка транспорта «Полиграфический комплекс», движение трамвая в сторону 24 микрорайона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83</w:t>
            </w:r>
          </w:p>
        </w:tc>
      </w:tr>
      <w:tr w:rsidR="0040757F" w:rsidRPr="0040757F" w:rsidTr="00072C23">
        <w:trPr>
          <w:trHeight w:val="7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205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31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Московская, остановка транспорта «Областная больница»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83</w:t>
            </w:r>
          </w:p>
        </w:tc>
      </w:tr>
      <w:tr w:rsidR="0040757F" w:rsidRPr="0040757F" w:rsidTr="00072C23">
        <w:trPr>
          <w:trHeight w:val="7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206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31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Московская, остановка транспорта «Областная больница»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83</w:t>
            </w:r>
          </w:p>
        </w:tc>
      </w:tr>
      <w:tr w:rsidR="0040757F" w:rsidRPr="0040757F" w:rsidTr="00072C23">
        <w:trPr>
          <w:trHeight w:val="7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207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32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Московская, остановка транспорта «Областная больница», движение в сторону ул. </w:t>
            </w:r>
            <w:r w:rsidRPr="0040757F">
              <w:rPr>
                <w:color w:val="000000"/>
                <w:sz w:val="24"/>
                <w:szCs w:val="24"/>
              </w:rPr>
              <w:t>Гагарина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83</w:t>
            </w:r>
          </w:p>
        </w:tc>
      </w:tr>
      <w:tr w:rsidR="0040757F" w:rsidRPr="0040757F" w:rsidTr="00072C23">
        <w:trPr>
          <w:trHeight w:val="7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208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32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Московская, остановка транспорта «Областная больница», движение в сторону ул. </w:t>
            </w:r>
            <w:r w:rsidRPr="0040757F">
              <w:rPr>
                <w:color w:val="000000"/>
                <w:sz w:val="24"/>
                <w:szCs w:val="24"/>
              </w:rPr>
              <w:t>Гагарина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83</w:t>
            </w:r>
          </w:p>
        </w:tc>
      </w:tr>
      <w:tr w:rsidR="0040757F" w:rsidRPr="0040757F" w:rsidTr="00072C23">
        <w:trPr>
          <w:trHeight w:val="7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209</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Вермишева, остановка транспорта «10-й микрорайон», на стороне дома № 4</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7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210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w:t>
            </w:r>
            <w:hyperlink r:id="rId22" w:tooltip="48:20:0012701:2606 Липецкая обл, г Липецк, ул Я.А. Берзина, в районе дома №16 по ул. Звездной Земельный участок" w:history="1">
              <w:r w:rsidRPr="0040757F">
                <w:rPr>
                  <w:color w:val="000000"/>
                  <w:sz w:val="24"/>
                  <w:szCs w:val="24"/>
                  <w:lang w:val="ru-RU"/>
                </w:rPr>
                <w:t xml:space="preserve"> Я.А. Берзина, в районе дома №16 по ул. Звездной</w:t>
              </w:r>
            </w:hyperlink>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7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211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Вермишева, район троллейбусного кольца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67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212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Космонавтов, район аптеки № 70</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66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213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33</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Космонавтов, район дома № 45/1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59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214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59</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Яна Берзина, в районе дома № 16/2 по улице Звездной</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55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215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60</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Яна Берзина, в районе дома №4</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55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216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Яна Берзина, район поворота к дому № 9</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56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217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137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Космонавтов, район дома №110а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54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218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138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Пересечение улицы Вермишева и улицы 9-й микрорайон</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61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219</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153</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 Московская, д.79б</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220</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165</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Космонавтов - Улица Вермишева, АЗС № 35</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72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221</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187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Космонавтов - Улица Вермишева, АЗС № 35</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72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222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169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Вермишева, остановка транспорта «10 микрорайон», движение в сторону ул. </w:t>
            </w:r>
            <w:r w:rsidRPr="0040757F">
              <w:rPr>
                <w:color w:val="000000"/>
                <w:sz w:val="24"/>
                <w:szCs w:val="24"/>
              </w:rPr>
              <w:t>Московская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72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223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169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Вермишева, остановка транспорта «10 микрорайон», движение в сторону ул. </w:t>
            </w:r>
            <w:r w:rsidRPr="0040757F">
              <w:rPr>
                <w:color w:val="000000"/>
                <w:sz w:val="24"/>
                <w:szCs w:val="24"/>
              </w:rPr>
              <w:t>Московская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72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224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170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Вермишева, остановка транспорта «10 микрорайон», движение в сторону ул. </w:t>
            </w:r>
            <w:r w:rsidRPr="0040757F">
              <w:rPr>
                <w:color w:val="000000"/>
                <w:sz w:val="24"/>
                <w:szCs w:val="24"/>
              </w:rPr>
              <w:t>Космонавтов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72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225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170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Вермишева, остановка транспорта «10 микрорайон», движение в сторону ул. </w:t>
            </w:r>
            <w:r w:rsidRPr="0040757F">
              <w:rPr>
                <w:color w:val="000000"/>
                <w:sz w:val="24"/>
                <w:szCs w:val="24"/>
              </w:rPr>
              <w:t>Космонавтов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72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226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172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Площадь Великолепова, остановка транспорта «Кольцо 9 микрорайона», движение в сторону ул. </w:t>
            </w:r>
            <w:r w:rsidRPr="0040757F">
              <w:rPr>
                <w:color w:val="000000"/>
                <w:sz w:val="24"/>
                <w:szCs w:val="24"/>
              </w:rPr>
              <w:t>Космонавтов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72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227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172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Площадь Великолепова, остановка транспорта «Кольцо 9 микрорайона», движение в сторону ул. </w:t>
            </w:r>
            <w:r w:rsidRPr="0040757F">
              <w:rPr>
                <w:color w:val="000000"/>
                <w:sz w:val="24"/>
                <w:szCs w:val="24"/>
              </w:rPr>
              <w:t>Космонавтов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72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228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185п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Яна Берзина, в районе остановки транспорта «Ул. </w:t>
            </w:r>
            <w:r w:rsidRPr="0040757F">
              <w:rPr>
                <w:color w:val="000000"/>
                <w:sz w:val="24"/>
                <w:szCs w:val="24"/>
              </w:rPr>
              <w:t>Вермишева»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61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229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188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9-й микрорайон, остановка трамвая «Кольцо 9 микрорайона», движение в сторону 19 микрорайона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65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230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188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9-й микрорайон, остановка трамвая «Кольцо 9 микрорайона», движение в сторону 19 микрорайона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74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231</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190п</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Космонавтов, в районе остановки транспорта «10 микрорайон», движение в сторону 9 микрорайона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68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232</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191л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Космонавтов, в районе остановки транспорта «10 микрорайон», движение в сторону пл. </w:t>
            </w:r>
            <w:r w:rsidRPr="0040757F">
              <w:rPr>
                <w:color w:val="000000"/>
                <w:sz w:val="24"/>
                <w:szCs w:val="24"/>
              </w:rPr>
              <w:t>Авиаторов</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71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233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43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Яна Берзина, остановка транспорта «Ул. Вермишева», движение к ул. Водопьянова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70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234</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43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Яна Берзина, остановка транспорта «Ул. Вермишева», движение к ул. Водопьянова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68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235</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44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Яна Берзина, остановка транспорта «Ул. Вермишева», направление к пл. Космонавтов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69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236</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44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Яна Берзина, остановка транспорта «Ул. Вермишева», направление к пл. Космонавтов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70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237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45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Вермишева, остановка транспорта «10 микрорайон», направление к ул. </w:t>
            </w:r>
            <w:r w:rsidRPr="0040757F">
              <w:rPr>
                <w:color w:val="000000"/>
                <w:sz w:val="24"/>
                <w:szCs w:val="24"/>
              </w:rPr>
              <w:t>Московская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69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238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45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Вермишева, остановка транспорта «10 микрорайон», направление к ул. </w:t>
            </w:r>
            <w:r w:rsidRPr="0040757F">
              <w:rPr>
                <w:color w:val="000000"/>
                <w:sz w:val="24"/>
                <w:szCs w:val="24"/>
              </w:rPr>
              <w:t>Московская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70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239</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46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Вермишева, остановка транспорта «10 микрорайон», направление к ул. </w:t>
            </w:r>
            <w:r w:rsidRPr="0040757F">
              <w:rPr>
                <w:color w:val="000000"/>
                <w:sz w:val="24"/>
                <w:szCs w:val="24"/>
              </w:rPr>
              <w:t>Космонавтов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69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240</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46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Вермишева, остановка транспорта «10 микрорайон», направление к ул. </w:t>
            </w:r>
            <w:r w:rsidRPr="0040757F">
              <w:rPr>
                <w:color w:val="000000"/>
                <w:sz w:val="24"/>
                <w:szCs w:val="24"/>
              </w:rPr>
              <w:t>Космонавтов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55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241</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61л</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Яна Берзина, около дома №4</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567"/>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242</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61п</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Яна Берзина, около дома №4</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57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243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62л</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Яна Берзина, около дома № 9а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44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244</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62п</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Яна Берзина, около дома № 9а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r>
      <w:tr w:rsidR="0040757F" w:rsidRPr="0040757F" w:rsidTr="00072C23">
        <w:trPr>
          <w:trHeight w:val="47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245</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Космонавтов, остановка транспорта «9 микрорайон»</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85</w:t>
            </w:r>
          </w:p>
        </w:tc>
      </w:tr>
      <w:tr w:rsidR="0040757F" w:rsidRPr="0040757F" w:rsidTr="00072C23">
        <w:trPr>
          <w:trHeight w:val="47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246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63</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Космонавтов, район дома № 100</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85</w:t>
            </w:r>
          </w:p>
        </w:tc>
      </w:tr>
      <w:tr w:rsidR="0040757F" w:rsidRPr="0040757F" w:rsidTr="00072C23">
        <w:trPr>
          <w:trHeight w:val="62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247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114</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Космонавтов, в районе дома № 104</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85</w:t>
            </w:r>
          </w:p>
        </w:tc>
      </w:tr>
      <w:tr w:rsidR="0040757F" w:rsidRPr="0040757F" w:rsidTr="00072C23">
        <w:trPr>
          <w:trHeight w:val="56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248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136</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Космонавтов, район дома №102</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85</w:t>
            </w:r>
          </w:p>
        </w:tc>
      </w:tr>
      <w:tr w:rsidR="0040757F" w:rsidRPr="0040757F" w:rsidTr="00072C23">
        <w:trPr>
          <w:trHeight w:val="69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249</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170п</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Космонавтов, в районе ТЦ «Ноябрьский» напротив магазина «Пятерочка» по ходу движения в сторону 10 микрорайона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85</w:t>
            </w:r>
          </w:p>
        </w:tc>
      </w:tr>
      <w:tr w:rsidR="0040757F" w:rsidRPr="0040757F" w:rsidTr="00072C23">
        <w:trPr>
          <w:trHeight w:val="69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250</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171л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Космонавтов, возле поворота на ул. Филипченко, по ходу движения к ул. </w:t>
            </w:r>
            <w:r w:rsidRPr="0040757F">
              <w:rPr>
                <w:color w:val="000000"/>
                <w:sz w:val="24"/>
                <w:szCs w:val="24"/>
              </w:rPr>
              <w:t>Циолковского</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85</w:t>
            </w:r>
          </w:p>
        </w:tc>
      </w:tr>
      <w:tr w:rsidR="0040757F" w:rsidRPr="0040757F" w:rsidTr="00072C23">
        <w:trPr>
          <w:trHeight w:val="56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251</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39л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Космонавтов, около дома № 39/1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85</w:t>
            </w:r>
          </w:p>
        </w:tc>
      </w:tr>
      <w:tr w:rsidR="0040757F" w:rsidRPr="0040757F" w:rsidTr="00072C23">
        <w:trPr>
          <w:trHeight w:val="55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252</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39п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Космонавтов, около дома № 39/1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85</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253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64</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П.А. Папина, на пересечении с ул. </w:t>
            </w:r>
            <w:r w:rsidRPr="0040757F">
              <w:rPr>
                <w:color w:val="000000"/>
                <w:sz w:val="24"/>
                <w:szCs w:val="24"/>
              </w:rPr>
              <w:t>Перова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86</w:t>
            </w:r>
          </w:p>
        </w:tc>
      </w:tr>
      <w:tr w:rsidR="0040757F" w:rsidRPr="0040757F" w:rsidTr="00072C23">
        <w:trPr>
          <w:trHeight w:val="54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254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65</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Циолковского, в районе гаражей</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86</w:t>
            </w:r>
          </w:p>
        </w:tc>
      </w:tr>
      <w:tr w:rsidR="0040757F" w:rsidRPr="0040757F" w:rsidTr="00072C23">
        <w:trPr>
          <w:trHeight w:val="69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255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147</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Папина, в районе здания №6 по ул. </w:t>
            </w:r>
            <w:r w:rsidRPr="0040757F">
              <w:rPr>
                <w:color w:val="000000"/>
                <w:sz w:val="24"/>
                <w:szCs w:val="24"/>
              </w:rPr>
              <w:t xml:space="preserve">Союзная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86</w:t>
            </w:r>
          </w:p>
        </w:tc>
      </w:tr>
      <w:tr w:rsidR="0040757F" w:rsidRPr="0040757F" w:rsidTr="00072C23">
        <w:trPr>
          <w:trHeight w:val="46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256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148</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Папина, в районе здания №6 по ул. </w:t>
            </w:r>
            <w:r w:rsidRPr="0040757F">
              <w:rPr>
                <w:color w:val="000000"/>
                <w:sz w:val="24"/>
                <w:szCs w:val="24"/>
              </w:rPr>
              <w:t xml:space="preserve">Союзная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86</w:t>
            </w:r>
          </w:p>
        </w:tc>
      </w:tr>
      <w:tr w:rsidR="0040757F" w:rsidRPr="0040757F" w:rsidTr="00072C23">
        <w:trPr>
          <w:trHeight w:val="69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257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149</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Папина, в районе здания №6 по ул. </w:t>
            </w:r>
            <w:r w:rsidRPr="0040757F">
              <w:rPr>
                <w:color w:val="000000"/>
                <w:sz w:val="24"/>
                <w:szCs w:val="24"/>
              </w:rPr>
              <w:t xml:space="preserve">Союзная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86</w:t>
            </w:r>
          </w:p>
        </w:tc>
      </w:tr>
      <w:tr w:rsidR="0040757F" w:rsidRPr="0040757F" w:rsidTr="00072C23">
        <w:trPr>
          <w:trHeight w:val="69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258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150</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Папина, в районе здания №6 по ул. </w:t>
            </w:r>
            <w:r w:rsidRPr="0040757F">
              <w:rPr>
                <w:color w:val="000000"/>
                <w:sz w:val="24"/>
                <w:szCs w:val="24"/>
              </w:rPr>
              <w:t xml:space="preserve">Союзная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86</w:t>
            </w:r>
          </w:p>
        </w:tc>
      </w:tr>
      <w:tr w:rsidR="0040757F" w:rsidRPr="0040757F" w:rsidTr="00072C23">
        <w:trPr>
          <w:trHeight w:val="69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259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Площадь Победы, в районе Центрального рынка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 - борд</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9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260</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8 Марта, в районе остановки транспорта «Центральный рынок»</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Пиллар</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9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261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М.И. Неделина, в районе дома № 28</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Пиллар</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9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262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Советская, в районе дома 66 (Конструкция № 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Пиллар</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9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263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Советская, в районе дома 66 (Конструкция № 2)</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Пиллар</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2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264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Советская, в районе дома 66 (Конструкция № 3)</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Пиллар</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2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265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Советская, в районе дома 66 (Конструкция № 4)</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Пиллар</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2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266</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13</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М.И. Неделина, в районе дома № 61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2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267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16</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Площадь Победы, 6</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2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268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19</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Площадь Победы, 6</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2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269</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Советская, в районе дома №68 (конструкция № 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2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270</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Советская, в районе дома №68 (конструкция № 2)</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2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271</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34</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Площадь Победы, в районе дома №8 (конструкция № 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2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272</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35</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Площадь Победы, в районе дома №8 (конструкция № 2)</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2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273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 xml:space="preserve">Улица М.И. Неделина, в районе дома № 32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2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274</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44</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Площадь Победы, 6</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2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275</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56</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 xml:space="preserve">Площадь Победы, остановка транспорта «Центральный рынок», район дома №8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2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276</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Площадь Победы, остановка транспорта «Центральный рынок», район павильона «Подарочный»</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2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277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Площадь Победы, район Центрального рынка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2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278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59</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Площадь Победы, район КТ «Спутник»</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2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279</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60</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 xml:space="preserve">Площадь Победы, район дома №2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74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280</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61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Площадь Победы, район ТЦ «Меркурий»</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74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281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64</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Советская, в районе дома 66 (Конструкция № 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74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282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65</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Советская, в районе дома 66 (Конструкция № 2)</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74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283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66</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Советская, в районе дома 66 (Конструкция № 3)</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74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284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8 Марта, разворотное кольцо для трамваев в районе Ц. Рынка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6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285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Советская, в районе дома 66 (Конструкция № 4)</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55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286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Терешковой (мост через Каменный лог со стороны ТЦ «Молл»)</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74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287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Советская, в районе дома 66 (Конструкция № 5)</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74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288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Терешковой (мост через Каменный лог со стороны ТЦ «Молл»)</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289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69</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Советская, в районе дома 66 (Конструкция № 6)</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55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69</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Терешковой (мост через Каменный лог со стороны ТЦ «Молл»)</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9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70</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Советская, в районе дома 66 (Конструкция № 7)</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70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70</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Терешковой (мост через Каменный лог со стороны ТЦ «Молл»)</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76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Советская, в районе дома 66 (Конструкция № 8)</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76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Терешковой (мост через Каменный лог со стороны ТЦ «Молл»)</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56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73</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Терешковой, Каменный лог (сторона трамвайных путей)</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557"/>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74</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Терешковой, Каменный лог (сторона трамвайных путей)</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75</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Терешковой, Каменный лог (сторона трамвайных путей)</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56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76</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Терешковой, Каменный лог (сторона трамвайных путей)</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567"/>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Терешковой, Каменный лог (сторона трамвайных путей)</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54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300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Площадь Победы, остановка транспорта «Площадь 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55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301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Площадь Победы, остановка транспорта «Площадь 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9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302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101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«Центральный рынок», движение в сторону пр. </w:t>
            </w:r>
            <w:r w:rsidRPr="0040757F">
              <w:rPr>
                <w:color w:val="000000"/>
                <w:sz w:val="24"/>
                <w:szCs w:val="24"/>
              </w:rPr>
              <w:t>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76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303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101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«Центральный рынок», движение в сторону пр. </w:t>
            </w:r>
            <w:r w:rsidRPr="0040757F">
              <w:rPr>
                <w:color w:val="000000"/>
                <w:sz w:val="24"/>
                <w:szCs w:val="24"/>
              </w:rPr>
              <w:t>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76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304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102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трамвая «Центральный рынок», движение в сторону ул. </w:t>
            </w:r>
            <w:r w:rsidRPr="0040757F">
              <w:rPr>
                <w:color w:val="000000"/>
                <w:sz w:val="24"/>
                <w:szCs w:val="24"/>
              </w:rPr>
              <w:t>Циолковского</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76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305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102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трамвая «Центральный рынок», движение в сторону ул. </w:t>
            </w:r>
            <w:r w:rsidRPr="0040757F">
              <w:rPr>
                <w:color w:val="000000"/>
                <w:sz w:val="24"/>
                <w:szCs w:val="24"/>
              </w:rPr>
              <w:t>Циолковского</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9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306</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182л</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Центральный рынок, в районе МФЦ</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9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307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21л</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8 Марта, около остановки трамвая «Центральный рынок»</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9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308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21п</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8 Марта, около остановки трамвая «Центральный рынок»</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9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309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41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Терешковой, остановка транспорта «Центральный рынок», направление к железнодорожному вокзалу</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9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310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41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Терешковой, остановка транспорта «Центральный рынок», направление к железнодорожному вокзалу</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9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311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80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Неделина, остановка транспорта «Памятник Пушкину», направление к НЛМК</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9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312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80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Неделина, остановка транспорта «Памятник Пушкину», направление к НЛМК</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9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313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81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Советская, остановка транспорта «Ул. Горького», движение в сторону пл. </w:t>
            </w:r>
            <w:r w:rsidRPr="0040757F">
              <w:rPr>
                <w:color w:val="000000"/>
                <w:sz w:val="24"/>
                <w:szCs w:val="24"/>
              </w:rPr>
              <w:t>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9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314</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81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Советская, остановка транспорта «Ул. Горького», движение в сторону пл. </w:t>
            </w:r>
            <w:r w:rsidRPr="0040757F">
              <w:rPr>
                <w:color w:val="000000"/>
                <w:sz w:val="24"/>
                <w:szCs w:val="24"/>
              </w:rPr>
              <w:t>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9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315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 xml:space="preserve">Площадь Победы, остановка транспорта «Площадь Победы» </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9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316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 xml:space="preserve">Площадь Победы, остановка транспорта «Площадь Победы» </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9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317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99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«Центральный рынок», движение в сторону пр. </w:t>
            </w:r>
            <w:r w:rsidRPr="0040757F">
              <w:rPr>
                <w:color w:val="000000"/>
                <w:sz w:val="24"/>
                <w:szCs w:val="24"/>
              </w:rPr>
              <w:t>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318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99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«Центральный рынок», движение в сторону пр. </w:t>
            </w:r>
            <w:r w:rsidRPr="0040757F">
              <w:rPr>
                <w:color w:val="000000"/>
                <w:sz w:val="24"/>
                <w:szCs w:val="24"/>
              </w:rPr>
              <w:t>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r>
      <w:tr w:rsidR="0040757F" w:rsidRPr="0040757F" w:rsidTr="00072C23">
        <w:trPr>
          <w:trHeight w:val="6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319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39</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Московская, в районе строения № 30 Г</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96</w:t>
            </w:r>
          </w:p>
        </w:tc>
      </w:tr>
      <w:tr w:rsidR="0040757F" w:rsidRPr="0040757F" w:rsidTr="00072C23">
        <w:trPr>
          <w:trHeight w:val="6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320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40</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Московская, в районе головного газораспределительного пункта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96</w:t>
            </w:r>
          </w:p>
        </w:tc>
      </w:tr>
      <w:tr w:rsidR="0040757F" w:rsidRPr="0040757F" w:rsidTr="00072C23">
        <w:trPr>
          <w:trHeight w:val="6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321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Московская, район строения № 32 (АЗС «ЛТК»)</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96</w:t>
            </w:r>
          </w:p>
        </w:tc>
      </w:tr>
      <w:tr w:rsidR="0040757F" w:rsidRPr="0040757F" w:rsidTr="00072C23">
        <w:trPr>
          <w:trHeight w:val="6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322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 xml:space="preserve">Улица Катукова, район строения № 50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96</w:t>
            </w:r>
          </w:p>
        </w:tc>
      </w:tr>
      <w:tr w:rsidR="0040757F" w:rsidRPr="0040757F" w:rsidTr="00072C23">
        <w:trPr>
          <w:trHeight w:val="6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323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Катукова, пересечение с улицей Московской</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96</w:t>
            </w:r>
          </w:p>
        </w:tc>
      </w:tr>
      <w:tr w:rsidR="0040757F" w:rsidRPr="0040757F" w:rsidTr="00072C23">
        <w:trPr>
          <w:trHeight w:val="6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324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143</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Московская, в районе остановки ЛГТУ</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96</w:t>
            </w:r>
          </w:p>
        </w:tc>
      </w:tr>
      <w:tr w:rsidR="0040757F" w:rsidRPr="0040757F" w:rsidTr="00072C23">
        <w:trPr>
          <w:trHeight w:val="6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325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163</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Московская, АЗС № 15</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96</w:t>
            </w:r>
          </w:p>
        </w:tc>
      </w:tr>
      <w:tr w:rsidR="0040757F" w:rsidRPr="0040757F" w:rsidTr="00072C23">
        <w:trPr>
          <w:trHeight w:val="6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326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185</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Московская, АЗС № 15</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96</w:t>
            </w:r>
          </w:p>
        </w:tc>
      </w:tr>
      <w:tr w:rsidR="0040757F" w:rsidRPr="0040757F" w:rsidTr="00072C23">
        <w:trPr>
          <w:trHeight w:val="6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327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223</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Московская, пересечение с улицей Катукова, вдоль линии железной дороги</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96</w:t>
            </w:r>
          </w:p>
        </w:tc>
      </w:tr>
      <w:tr w:rsidR="0040757F" w:rsidRPr="0040757F" w:rsidTr="00072C23">
        <w:trPr>
          <w:trHeight w:val="6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328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224</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Московская, район дома № 34, вдоль линии железной дороги</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96</w:t>
            </w:r>
          </w:p>
        </w:tc>
      </w:tr>
      <w:tr w:rsidR="0040757F" w:rsidRPr="0040757F" w:rsidTr="00072C23">
        <w:trPr>
          <w:trHeight w:val="6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329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Московская, остановка транспорта «Технический университет»,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96</w:t>
            </w:r>
          </w:p>
        </w:tc>
      </w:tr>
      <w:tr w:rsidR="0040757F" w:rsidRPr="0040757F" w:rsidTr="00072C23">
        <w:trPr>
          <w:trHeight w:val="6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330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Московская, остановка транспорта «Технический университет»,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96</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331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Имени 60-летия СССР, в районе пересечения с ул. Леонтия Кривенкова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332</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48</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333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49</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334</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50</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335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 xml:space="preserve">Улица Полиграфическая, между домами № 4 и № 10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336</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337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Полиграфическая, со стороны Парка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338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339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53</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Кривенкова, район бульвара Шубина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340</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53</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341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Имени 60-летия СССР, в районе остановки «Парк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342</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54</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343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55</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60 лет СССР, район дома № 45</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344</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55</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345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56</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Имени 60-летия СССР, в районе дома № 43</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346</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56</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347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 xml:space="preserve">Проспект Имени 60-летия СССР, в районе дома № 34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348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57</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349</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58</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350</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59</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351</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60</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352</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61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353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62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354</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63</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355</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Имени 60-летия СССР, остановка транспорта «24 микрорайон», на стороне Парка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356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118</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357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119</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358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120</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359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360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361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123</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362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124</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363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125</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1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364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126</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59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365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130</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60 лет СССР, район дома № 41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53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366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131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1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367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132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4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368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 xml:space="preserve">Улица Московская, район дома №117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55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369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 xml:space="preserve">Улица Московская, район дома №117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76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370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116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«24 микрорайон», движение в сторону ул. </w:t>
            </w:r>
            <w:r w:rsidRPr="0040757F">
              <w:rPr>
                <w:color w:val="000000"/>
                <w:sz w:val="24"/>
                <w:szCs w:val="24"/>
              </w:rPr>
              <w:t>Полиграфической</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76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371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116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«24 микрорайон», движение в сторону ул. </w:t>
            </w:r>
            <w:r w:rsidRPr="0040757F">
              <w:rPr>
                <w:color w:val="000000"/>
                <w:sz w:val="24"/>
                <w:szCs w:val="24"/>
              </w:rPr>
              <w:t>Полиграфической</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76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372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167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Кривенкова, остановка транспорта «Бульвар Шубина»,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76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373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167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Кривенкова, остановка транспорта «Бульвар Шубина»,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58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374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18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Остановка транспорта «24 микрорайон», у входа в Парк 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9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375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18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Остановка транспорта «24 микрорайон», у входа в Парк 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76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376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285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Полиграфическая, остановка транспорта «Парк Победы», движение в сторону 24 микрорайона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76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377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285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Полиграфическая, остановка транспорта «Парк Победы», движение в сторону 24 микрорайона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9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378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286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Полиграфическая, остановка транспорта «Ул. Полиграфическая», движение в сторону 24 микрорайона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9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379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286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Полиграфическая, остановка транспорта «Ул. Полиграфическая», движение в сторону 24 микрорайона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9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380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«Технический университет»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9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381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«Технический университет»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9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382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«Технический университет»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59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383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«Технический университет»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59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384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«Технический университет»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9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385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«Технический университет»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r>
      <w:tr w:rsidR="0040757F" w:rsidRPr="0040757F" w:rsidTr="00072C23">
        <w:trPr>
          <w:trHeight w:val="69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386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Водопьянова - ул. Я. Берзина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98</w:t>
            </w:r>
          </w:p>
        </w:tc>
      </w:tr>
      <w:tr w:rsidR="0040757F" w:rsidRPr="0040757F" w:rsidTr="00072C23">
        <w:trPr>
          <w:trHeight w:val="69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387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Водопьянова - ул. Стаханова (на стороне кафе «Барбекю»)</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98</w:t>
            </w:r>
          </w:p>
        </w:tc>
      </w:tr>
      <w:tr w:rsidR="0040757F" w:rsidRPr="0040757F" w:rsidTr="00072C23">
        <w:trPr>
          <w:trHeight w:val="69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388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127</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98</w:t>
            </w:r>
          </w:p>
        </w:tc>
      </w:tr>
      <w:tr w:rsidR="0040757F" w:rsidRPr="0040757F" w:rsidTr="00072C23">
        <w:trPr>
          <w:trHeight w:val="69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389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128</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98</w:t>
            </w:r>
          </w:p>
        </w:tc>
      </w:tr>
      <w:tr w:rsidR="0040757F" w:rsidRPr="0040757F" w:rsidTr="00072C23">
        <w:trPr>
          <w:trHeight w:val="69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390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129</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Парк Победы</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98</w:t>
            </w:r>
          </w:p>
        </w:tc>
      </w:tr>
      <w:tr w:rsidR="0040757F" w:rsidRPr="0040757F" w:rsidTr="00072C23">
        <w:trPr>
          <w:trHeight w:val="69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391</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186л</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Водопьянова, в районе остановки транспорта «23 микрорайон»</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98</w:t>
            </w:r>
          </w:p>
        </w:tc>
      </w:tr>
      <w:tr w:rsidR="0040757F" w:rsidRPr="0040757F" w:rsidTr="00072C23">
        <w:trPr>
          <w:trHeight w:val="60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392</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98л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Я. Берзина, около поворота на ул. </w:t>
            </w:r>
            <w:r w:rsidRPr="0040757F">
              <w:rPr>
                <w:color w:val="000000"/>
                <w:sz w:val="24"/>
                <w:szCs w:val="24"/>
              </w:rPr>
              <w:t>Водопьянова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98</w:t>
            </w:r>
          </w:p>
        </w:tc>
      </w:tr>
      <w:tr w:rsidR="0040757F" w:rsidRPr="0040757F" w:rsidTr="00072C23">
        <w:trPr>
          <w:trHeight w:val="60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393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98п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Я. Берзина, около поворота на ул. </w:t>
            </w:r>
            <w:r w:rsidRPr="0040757F">
              <w:rPr>
                <w:color w:val="000000"/>
                <w:sz w:val="24"/>
                <w:szCs w:val="24"/>
              </w:rPr>
              <w:t>Водопьянова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98</w:t>
            </w:r>
          </w:p>
        </w:tc>
      </w:tr>
      <w:tr w:rsidR="0040757F" w:rsidRPr="0040757F" w:rsidTr="00072C23">
        <w:trPr>
          <w:trHeight w:val="60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394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69</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Водопьянова, район пересечения с ул. </w:t>
            </w:r>
            <w:r w:rsidRPr="0040757F">
              <w:rPr>
                <w:color w:val="000000"/>
                <w:sz w:val="24"/>
                <w:szCs w:val="24"/>
              </w:rPr>
              <w:t>П. Смородина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99</w:t>
            </w:r>
          </w:p>
        </w:tc>
      </w:tr>
      <w:tr w:rsidR="0040757F" w:rsidRPr="0040757F" w:rsidTr="00072C23">
        <w:trPr>
          <w:trHeight w:val="60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395</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76</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Водопьянова, остановка транспорта «Дом художника»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99</w:t>
            </w:r>
          </w:p>
        </w:tc>
      </w:tr>
      <w:tr w:rsidR="0040757F" w:rsidRPr="0040757F" w:rsidTr="00072C23">
        <w:trPr>
          <w:trHeight w:val="60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396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183п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Водопьянова, в районе остановка транспорта «Дом художника» движение в сторону ул. </w:t>
            </w:r>
            <w:r w:rsidRPr="0040757F">
              <w:rPr>
                <w:color w:val="000000"/>
                <w:sz w:val="24"/>
                <w:szCs w:val="24"/>
              </w:rPr>
              <w:t>Я. Берзина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99</w:t>
            </w:r>
          </w:p>
        </w:tc>
      </w:tr>
      <w:tr w:rsidR="0040757F" w:rsidRPr="0040757F" w:rsidTr="00072C23">
        <w:trPr>
          <w:trHeight w:val="60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397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74</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Папина, район дома № 6 (магазин «Перекресток»)</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100</w:t>
            </w:r>
          </w:p>
        </w:tc>
      </w:tr>
      <w:tr w:rsidR="0040757F" w:rsidRPr="0040757F" w:rsidTr="00072C23">
        <w:trPr>
          <w:trHeight w:val="70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398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57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 xml:space="preserve">Проспект Победы, остановка транспорта «Юных натуралистов», движение в сторону Памятника Танкистам. </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100</w:t>
            </w:r>
          </w:p>
        </w:tc>
      </w:tr>
      <w:tr w:rsidR="0040757F" w:rsidRPr="0040757F" w:rsidTr="00072C23">
        <w:trPr>
          <w:trHeight w:val="70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399</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57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 xml:space="preserve">Проспект Победы, остановка транспорта «Юных натуралистов», движение в сторону Памятника Танкистам. </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100</w:t>
            </w:r>
          </w:p>
        </w:tc>
      </w:tr>
      <w:tr w:rsidR="0040757F" w:rsidRPr="0040757F" w:rsidTr="00072C23">
        <w:trPr>
          <w:trHeight w:val="70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400</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34</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М.И. Неделина, остановка транспорта «Памятник Пушкину», на стороне дома № 31а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101</w:t>
            </w:r>
          </w:p>
        </w:tc>
      </w:tr>
      <w:tr w:rsidR="0040757F" w:rsidRPr="0040757F" w:rsidTr="00072C23">
        <w:trPr>
          <w:trHeight w:val="70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401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М.И. Неделина, около строения № 4</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Стела</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102</w:t>
            </w:r>
          </w:p>
        </w:tc>
      </w:tr>
      <w:tr w:rsidR="0040757F" w:rsidRPr="0040757F" w:rsidTr="00072C23">
        <w:trPr>
          <w:trHeight w:val="70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402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М.И. Неделина, около строения № 4</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Флаговая композиция</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102</w:t>
            </w:r>
          </w:p>
        </w:tc>
      </w:tr>
      <w:tr w:rsidR="0040757F" w:rsidRPr="0040757F" w:rsidTr="00072C23">
        <w:trPr>
          <w:trHeight w:val="70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403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50 лет НЛМК, ТРЦ «Сити»</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Нестандартная рекламная конструкция</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102</w:t>
            </w:r>
          </w:p>
        </w:tc>
      </w:tr>
      <w:tr w:rsidR="0040757F" w:rsidRPr="0040757F" w:rsidTr="00072C23">
        <w:trPr>
          <w:trHeight w:val="70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404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80</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М.И. Неделина, в районе Петровского рынка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102</w:t>
            </w:r>
          </w:p>
        </w:tc>
      </w:tr>
      <w:tr w:rsidR="0040757F" w:rsidRPr="0040757F" w:rsidTr="00072C23">
        <w:trPr>
          <w:trHeight w:val="70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405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 xml:space="preserve">Улица М.И. Неделина, на территории Петровского рынка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102</w:t>
            </w:r>
          </w:p>
        </w:tc>
      </w:tr>
      <w:tr w:rsidR="0040757F" w:rsidRPr="0040757F" w:rsidTr="00072C23">
        <w:trPr>
          <w:trHeight w:val="70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406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 xml:space="preserve">Улица М.И. Неделина, на территории Петровского рынка, поворот на набережную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102</w:t>
            </w:r>
          </w:p>
        </w:tc>
      </w:tr>
      <w:tr w:rsidR="0040757F" w:rsidRPr="0040757F" w:rsidTr="00072C23">
        <w:trPr>
          <w:trHeight w:val="53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407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154</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 xml:space="preserve">Улица Фрунзе, 57а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102</w:t>
            </w:r>
          </w:p>
        </w:tc>
      </w:tr>
      <w:tr w:rsidR="0040757F" w:rsidRPr="0040757F" w:rsidTr="00072C23">
        <w:trPr>
          <w:trHeight w:val="70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408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191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М.И. Неделина, в районе АЗС №2 ЛТК</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102</w:t>
            </w:r>
          </w:p>
        </w:tc>
      </w:tr>
      <w:tr w:rsidR="0040757F" w:rsidRPr="0040757F" w:rsidTr="00072C23">
        <w:trPr>
          <w:trHeight w:val="70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409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179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50 лет НЛМК, остановка транспорта «Металлургический колледж», движение в сторону ул. </w:t>
            </w:r>
            <w:r w:rsidRPr="0040757F">
              <w:rPr>
                <w:color w:val="000000"/>
                <w:sz w:val="24"/>
                <w:szCs w:val="24"/>
              </w:rPr>
              <w:t>Неделина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102</w:t>
            </w:r>
          </w:p>
        </w:tc>
      </w:tr>
      <w:tr w:rsidR="0040757F" w:rsidRPr="0040757F" w:rsidTr="00072C23">
        <w:trPr>
          <w:trHeight w:val="70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410</w:t>
            </w:r>
          </w:p>
        </w:tc>
        <w:tc>
          <w:tcPr>
            <w:tcW w:w="1134" w:type="dxa"/>
            <w:shd w:val="clear" w:color="auto" w:fill="auto"/>
            <w:vAlign w:val="center"/>
            <w:hideMark/>
          </w:tcPr>
          <w:p w:rsidR="0040757F" w:rsidRPr="0040757F" w:rsidRDefault="0040757F" w:rsidP="0040757F">
            <w:pPr>
              <w:jc w:val="center"/>
              <w:rPr>
                <w:sz w:val="24"/>
                <w:szCs w:val="24"/>
              </w:rPr>
            </w:pPr>
            <w:r w:rsidRPr="0040757F">
              <w:rPr>
                <w:sz w:val="24"/>
                <w:szCs w:val="24"/>
              </w:rPr>
              <w:t>215(1)</w:t>
            </w:r>
          </w:p>
        </w:tc>
        <w:tc>
          <w:tcPr>
            <w:tcW w:w="7087" w:type="dxa"/>
            <w:shd w:val="clear" w:color="auto" w:fill="auto"/>
            <w:vAlign w:val="center"/>
            <w:hideMark/>
          </w:tcPr>
          <w:p w:rsidR="0040757F" w:rsidRPr="0040757F" w:rsidRDefault="0040757F" w:rsidP="0040757F">
            <w:pPr>
              <w:rPr>
                <w:sz w:val="24"/>
                <w:szCs w:val="24"/>
              </w:rPr>
            </w:pPr>
            <w:r w:rsidRPr="0040757F">
              <w:rPr>
                <w:sz w:val="24"/>
                <w:szCs w:val="24"/>
                <w:lang w:val="ru-RU"/>
              </w:rPr>
              <w:t xml:space="preserve">Улица 50 лет НЛМК, остановка транспорта «Автодор», движение в сторону ул. </w:t>
            </w:r>
            <w:r w:rsidRPr="0040757F">
              <w:rPr>
                <w:sz w:val="24"/>
                <w:szCs w:val="24"/>
              </w:rPr>
              <w:t>Неделина</w:t>
            </w:r>
          </w:p>
        </w:tc>
        <w:tc>
          <w:tcPr>
            <w:tcW w:w="3260" w:type="dxa"/>
            <w:shd w:val="clear" w:color="auto" w:fill="auto"/>
            <w:vAlign w:val="center"/>
            <w:hideMark/>
          </w:tcPr>
          <w:p w:rsidR="0040757F" w:rsidRPr="0040757F" w:rsidRDefault="0040757F" w:rsidP="0040757F">
            <w:pPr>
              <w:jc w:val="center"/>
              <w:rPr>
                <w:sz w:val="24"/>
                <w:szCs w:val="24"/>
                <w:lang w:val="ru-RU"/>
              </w:rPr>
            </w:pPr>
            <w:r w:rsidRPr="0040757F">
              <w:rPr>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sz w:val="24"/>
                <w:szCs w:val="24"/>
              </w:rPr>
            </w:pPr>
            <w:r w:rsidRPr="0040757F">
              <w:rPr>
                <w:sz w:val="24"/>
                <w:szCs w:val="24"/>
              </w:rPr>
              <w:t>102</w:t>
            </w:r>
          </w:p>
        </w:tc>
      </w:tr>
      <w:tr w:rsidR="0040757F" w:rsidRPr="0040757F" w:rsidTr="00072C23">
        <w:trPr>
          <w:trHeight w:val="70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411</w:t>
            </w:r>
          </w:p>
        </w:tc>
        <w:tc>
          <w:tcPr>
            <w:tcW w:w="1134" w:type="dxa"/>
            <w:shd w:val="clear" w:color="auto" w:fill="auto"/>
            <w:vAlign w:val="center"/>
            <w:hideMark/>
          </w:tcPr>
          <w:p w:rsidR="0040757F" w:rsidRPr="0040757F" w:rsidRDefault="0040757F" w:rsidP="0040757F">
            <w:pPr>
              <w:jc w:val="center"/>
              <w:rPr>
                <w:sz w:val="24"/>
                <w:szCs w:val="24"/>
              </w:rPr>
            </w:pPr>
            <w:r w:rsidRPr="0040757F">
              <w:rPr>
                <w:sz w:val="24"/>
                <w:szCs w:val="24"/>
              </w:rPr>
              <w:t>215(2)</w:t>
            </w:r>
          </w:p>
        </w:tc>
        <w:tc>
          <w:tcPr>
            <w:tcW w:w="7087" w:type="dxa"/>
            <w:shd w:val="clear" w:color="auto" w:fill="auto"/>
            <w:vAlign w:val="center"/>
            <w:hideMark/>
          </w:tcPr>
          <w:p w:rsidR="0040757F" w:rsidRPr="0040757F" w:rsidRDefault="0040757F" w:rsidP="0040757F">
            <w:pPr>
              <w:rPr>
                <w:sz w:val="24"/>
                <w:szCs w:val="24"/>
              </w:rPr>
            </w:pPr>
            <w:r w:rsidRPr="0040757F">
              <w:rPr>
                <w:sz w:val="24"/>
                <w:szCs w:val="24"/>
                <w:lang w:val="ru-RU"/>
              </w:rPr>
              <w:t xml:space="preserve">Улица 50 лет НЛМК, остановка транспорта «Автодор», движение в сторону ул. </w:t>
            </w:r>
            <w:r w:rsidRPr="0040757F">
              <w:rPr>
                <w:sz w:val="24"/>
                <w:szCs w:val="24"/>
              </w:rPr>
              <w:t>Неделина</w:t>
            </w:r>
          </w:p>
        </w:tc>
        <w:tc>
          <w:tcPr>
            <w:tcW w:w="3260" w:type="dxa"/>
            <w:shd w:val="clear" w:color="auto" w:fill="auto"/>
            <w:vAlign w:val="center"/>
            <w:hideMark/>
          </w:tcPr>
          <w:p w:rsidR="0040757F" w:rsidRPr="0040757F" w:rsidRDefault="0040757F" w:rsidP="0040757F">
            <w:pPr>
              <w:jc w:val="center"/>
              <w:rPr>
                <w:sz w:val="24"/>
                <w:szCs w:val="24"/>
                <w:lang w:val="ru-RU"/>
              </w:rPr>
            </w:pPr>
            <w:r w:rsidRPr="0040757F">
              <w:rPr>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sz w:val="24"/>
                <w:szCs w:val="24"/>
              </w:rPr>
            </w:pPr>
            <w:r w:rsidRPr="0040757F">
              <w:rPr>
                <w:sz w:val="24"/>
                <w:szCs w:val="24"/>
              </w:rPr>
              <w:t>102</w:t>
            </w:r>
          </w:p>
        </w:tc>
      </w:tr>
      <w:tr w:rsidR="0040757F" w:rsidRPr="0040757F" w:rsidTr="00072C23">
        <w:trPr>
          <w:trHeight w:val="70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412</w:t>
            </w:r>
          </w:p>
        </w:tc>
        <w:tc>
          <w:tcPr>
            <w:tcW w:w="1134" w:type="dxa"/>
            <w:shd w:val="clear" w:color="auto" w:fill="auto"/>
            <w:vAlign w:val="center"/>
            <w:hideMark/>
          </w:tcPr>
          <w:p w:rsidR="0040757F" w:rsidRPr="0040757F" w:rsidRDefault="0040757F" w:rsidP="0040757F">
            <w:pPr>
              <w:jc w:val="center"/>
              <w:rPr>
                <w:sz w:val="24"/>
                <w:szCs w:val="24"/>
              </w:rPr>
            </w:pPr>
            <w:r w:rsidRPr="0040757F">
              <w:rPr>
                <w:sz w:val="24"/>
                <w:szCs w:val="24"/>
              </w:rPr>
              <w:t>216(1)</w:t>
            </w:r>
          </w:p>
        </w:tc>
        <w:tc>
          <w:tcPr>
            <w:tcW w:w="7087" w:type="dxa"/>
            <w:shd w:val="clear" w:color="auto" w:fill="auto"/>
            <w:vAlign w:val="center"/>
            <w:hideMark/>
          </w:tcPr>
          <w:p w:rsidR="0040757F" w:rsidRPr="0040757F" w:rsidRDefault="0040757F" w:rsidP="0040757F">
            <w:pPr>
              <w:rPr>
                <w:sz w:val="24"/>
                <w:szCs w:val="24"/>
              </w:rPr>
            </w:pPr>
            <w:r w:rsidRPr="0040757F">
              <w:rPr>
                <w:sz w:val="24"/>
                <w:szCs w:val="24"/>
                <w:lang w:val="ru-RU"/>
              </w:rPr>
              <w:t xml:space="preserve">Улица 50 лет НЛМК, остановка транспорта «Автодор», движение в сторону ул. </w:t>
            </w:r>
            <w:r w:rsidRPr="0040757F">
              <w:rPr>
                <w:sz w:val="24"/>
                <w:szCs w:val="24"/>
              </w:rPr>
              <w:t>Механизаторов</w:t>
            </w:r>
          </w:p>
        </w:tc>
        <w:tc>
          <w:tcPr>
            <w:tcW w:w="3260" w:type="dxa"/>
            <w:shd w:val="clear" w:color="auto" w:fill="auto"/>
            <w:vAlign w:val="center"/>
            <w:hideMark/>
          </w:tcPr>
          <w:p w:rsidR="0040757F" w:rsidRPr="0040757F" w:rsidRDefault="0040757F" w:rsidP="0040757F">
            <w:pPr>
              <w:jc w:val="center"/>
              <w:rPr>
                <w:sz w:val="24"/>
                <w:szCs w:val="24"/>
                <w:lang w:val="ru-RU"/>
              </w:rPr>
            </w:pPr>
            <w:r w:rsidRPr="0040757F">
              <w:rPr>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sz w:val="24"/>
                <w:szCs w:val="24"/>
              </w:rPr>
            </w:pPr>
            <w:r w:rsidRPr="0040757F">
              <w:rPr>
                <w:sz w:val="24"/>
                <w:szCs w:val="24"/>
              </w:rPr>
              <w:t>102</w:t>
            </w:r>
          </w:p>
        </w:tc>
      </w:tr>
      <w:tr w:rsidR="0040757F" w:rsidRPr="0040757F" w:rsidTr="00072C23">
        <w:trPr>
          <w:trHeight w:val="70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413</w:t>
            </w:r>
          </w:p>
        </w:tc>
        <w:tc>
          <w:tcPr>
            <w:tcW w:w="1134" w:type="dxa"/>
            <w:shd w:val="clear" w:color="auto" w:fill="auto"/>
            <w:vAlign w:val="center"/>
            <w:hideMark/>
          </w:tcPr>
          <w:p w:rsidR="0040757F" w:rsidRPr="0040757F" w:rsidRDefault="0040757F" w:rsidP="0040757F">
            <w:pPr>
              <w:jc w:val="center"/>
              <w:rPr>
                <w:sz w:val="24"/>
                <w:szCs w:val="24"/>
              </w:rPr>
            </w:pPr>
            <w:r w:rsidRPr="0040757F">
              <w:rPr>
                <w:sz w:val="24"/>
                <w:szCs w:val="24"/>
              </w:rPr>
              <w:t>216(2)</w:t>
            </w:r>
          </w:p>
        </w:tc>
        <w:tc>
          <w:tcPr>
            <w:tcW w:w="7087" w:type="dxa"/>
            <w:shd w:val="clear" w:color="auto" w:fill="auto"/>
            <w:vAlign w:val="center"/>
            <w:hideMark/>
          </w:tcPr>
          <w:p w:rsidR="0040757F" w:rsidRPr="0040757F" w:rsidRDefault="0040757F" w:rsidP="0040757F">
            <w:pPr>
              <w:rPr>
                <w:sz w:val="24"/>
                <w:szCs w:val="24"/>
              </w:rPr>
            </w:pPr>
            <w:r w:rsidRPr="0040757F">
              <w:rPr>
                <w:sz w:val="24"/>
                <w:szCs w:val="24"/>
                <w:lang w:val="ru-RU"/>
              </w:rPr>
              <w:t xml:space="preserve">Улица 50 лет НЛМК, остановка транспорта «Автодор», движение в сторону ул. </w:t>
            </w:r>
            <w:r w:rsidRPr="0040757F">
              <w:rPr>
                <w:sz w:val="24"/>
                <w:szCs w:val="24"/>
              </w:rPr>
              <w:t>Механизаторов</w:t>
            </w:r>
          </w:p>
        </w:tc>
        <w:tc>
          <w:tcPr>
            <w:tcW w:w="3260" w:type="dxa"/>
            <w:shd w:val="clear" w:color="auto" w:fill="auto"/>
            <w:vAlign w:val="center"/>
            <w:hideMark/>
          </w:tcPr>
          <w:p w:rsidR="0040757F" w:rsidRPr="0040757F" w:rsidRDefault="0040757F" w:rsidP="0040757F">
            <w:pPr>
              <w:jc w:val="center"/>
              <w:rPr>
                <w:sz w:val="24"/>
                <w:szCs w:val="24"/>
                <w:lang w:val="ru-RU"/>
              </w:rPr>
            </w:pPr>
            <w:r w:rsidRPr="0040757F">
              <w:rPr>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sz w:val="24"/>
                <w:szCs w:val="24"/>
              </w:rPr>
            </w:pPr>
            <w:r w:rsidRPr="0040757F">
              <w:rPr>
                <w:sz w:val="24"/>
                <w:szCs w:val="24"/>
              </w:rPr>
              <w:t>102</w:t>
            </w:r>
          </w:p>
        </w:tc>
      </w:tr>
      <w:tr w:rsidR="0040757F" w:rsidRPr="0040757F" w:rsidTr="00072C23">
        <w:trPr>
          <w:trHeight w:val="70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414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179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50 лет НЛМК, остановка транспорта «Металлургический колледж», движение в сторону ул. </w:t>
            </w:r>
            <w:r w:rsidRPr="0040757F">
              <w:rPr>
                <w:color w:val="000000"/>
                <w:sz w:val="24"/>
                <w:szCs w:val="24"/>
              </w:rPr>
              <w:t>Неделина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102</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415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180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50 лет НЛМК, остановка транспорта «Металлургический колледж», движение в сторону ул. </w:t>
            </w:r>
            <w:r w:rsidRPr="0040757F">
              <w:rPr>
                <w:color w:val="000000"/>
                <w:sz w:val="24"/>
                <w:szCs w:val="24"/>
              </w:rPr>
              <w:t>Механизаторов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102</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416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180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50 лет НЛМК, остановка транспорта «Металлургический колледж», движение в сторону ул. </w:t>
            </w:r>
            <w:r w:rsidRPr="0040757F">
              <w:rPr>
                <w:color w:val="000000"/>
                <w:sz w:val="24"/>
                <w:szCs w:val="24"/>
              </w:rPr>
              <w:t>Механизаторов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102</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417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83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М.И. Неделина, остановка транспорта «Петровский рынок», движение в сторону НЛМК</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102</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418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83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М.И. Неделина, остановка транспорта «Петровский рынок», движение в сторону НЛМК</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102</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419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М.И. Неделина, строение 2д</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103</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420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 xml:space="preserve">В районе Петровского моста (со стороны ул. К. Маркса)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103</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421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119</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Петровский мост (право)</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103</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422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120</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Петровский мост (право)</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103</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423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Петровский мост (право)</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103</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424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Петровский мост (право)</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103</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425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123</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Петровский мост (право)</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103</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426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124</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Петровский мост (право)</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103</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427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125</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Петровский мост (право)</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103</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428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126</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Петровский мост (право)</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103</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429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127</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Петровский мост (право)</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103</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430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128</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Петровский мост (право)</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103</w:t>
            </w:r>
          </w:p>
        </w:tc>
      </w:tr>
      <w:tr w:rsidR="0040757F" w:rsidRPr="0040757F" w:rsidTr="00072C23">
        <w:trPr>
          <w:trHeight w:val="5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431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129</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Петровский мост (право)</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103</w:t>
            </w:r>
          </w:p>
        </w:tc>
      </w:tr>
      <w:tr w:rsidR="0040757F" w:rsidRPr="0040757F" w:rsidTr="00072C23">
        <w:trPr>
          <w:trHeight w:val="62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432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155</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М.И. Неделина, владение 2в</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103</w:t>
            </w:r>
          </w:p>
        </w:tc>
      </w:tr>
      <w:tr w:rsidR="0040757F" w:rsidRPr="0040757F" w:rsidTr="00072C23">
        <w:trPr>
          <w:trHeight w:val="62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433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103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Неделина, остановка транспорта «ГИБДД», движение в сторону Петровского моста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103</w:t>
            </w:r>
          </w:p>
        </w:tc>
      </w:tr>
      <w:tr w:rsidR="0040757F" w:rsidRPr="0040757F" w:rsidTr="00072C23">
        <w:trPr>
          <w:trHeight w:val="62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434</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103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Неделина, остановка транспорта «ГИБДД», движение в сторону Петровского моста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103</w:t>
            </w:r>
          </w:p>
        </w:tc>
      </w:tr>
      <w:tr w:rsidR="0040757F" w:rsidRPr="0040757F" w:rsidTr="00072C23">
        <w:trPr>
          <w:trHeight w:val="62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435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Имени 60-летия СССР, напротив дома № 41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113</w:t>
            </w:r>
          </w:p>
        </w:tc>
      </w:tr>
      <w:tr w:rsidR="0040757F" w:rsidRPr="0040757F" w:rsidTr="00072C23">
        <w:trPr>
          <w:trHeight w:val="62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436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Имени 60-летия СССР, в районе дома №41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113</w:t>
            </w:r>
          </w:p>
        </w:tc>
      </w:tr>
      <w:tr w:rsidR="0040757F" w:rsidRPr="0040757F" w:rsidTr="00072C23">
        <w:trPr>
          <w:trHeight w:val="62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437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85</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Стаханова, район дома № 35б</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113</w:t>
            </w:r>
          </w:p>
        </w:tc>
      </w:tr>
      <w:tr w:rsidR="0040757F" w:rsidRPr="0040757F" w:rsidTr="00072C23">
        <w:trPr>
          <w:trHeight w:val="62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438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Кривенкова, остановка транспорта «Бульвар Шубина», на стороне дома № 7</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113</w:t>
            </w:r>
          </w:p>
        </w:tc>
      </w:tr>
      <w:tr w:rsidR="0040757F" w:rsidRPr="0040757F" w:rsidTr="00072C23">
        <w:trPr>
          <w:trHeight w:val="62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439</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89</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Катукова, район кафе «Колибри», на стороне дома № 25</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113</w:t>
            </w:r>
          </w:p>
        </w:tc>
      </w:tr>
      <w:tr w:rsidR="0040757F" w:rsidRPr="0040757F" w:rsidTr="00072C23">
        <w:trPr>
          <w:trHeight w:val="62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440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Катукова, в районе дома № 18а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113</w:t>
            </w:r>
          </w:p>
        </w:tc>
      </w:tr>
      <w:tr w:rsidR="0040757F" w:rsidRPr="0040757F" w:rsidTr="00072C23">
        <w:trPr>
          <w:trHeight w:val="62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441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148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Кривенкова, остановка транспорта «Хлебозавод № 5»,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113</w:t>
            </w:r>
          </w:p>
        </w:tc>
      </w:tr>
      <w:tr w:rsidR="0040757F" w:rsidRPr="0040757F" w:rsidTr="00072C23">
        <w:trPr>
          <w:trHeight w:val="62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442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148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Кривенкова, остановка транспорта «Хлебозавод № 5»,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113</w:t>
            </w:r>
          </w:p>
        </w:tc>
      </w:tr>
      <w:tr w:rsidR="0040757F" w:rsidRPr="0040757F" w:rsidTr="00072C23">
        <w:trPr>
          <w:trHeight w:val="62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443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168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Кривенкова, остановка транспорта «Бульвар Шубина», движение в сторону ул. 60 лет СССР</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113</w:t>
            </w:r>
          </w:p>
        </w:tc>
      </w:tr>
      <w:tr w:rsidR="0040757F" w:rsidRPr="0040757F" w:rsidTr="00072C23">
        <w:trPr>
          <w:trHeight w:val="62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444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168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Кривенкова, остановка транспорта «Бульвар Шубина», движение в сторону ул. 60 лет СССР</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113</w:t>
            </w:r>
          </w:p>
        </w:tc>
      </w:tr>
      <w:tr w:rsidR="0040757F" w:rsidRPr="0040757F" w:rsidTr="00072C23">
        <w:trPr>
          <w:trHeight w:val="67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445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171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 Стаханова, остановка транспорта «Бульвар Есенина»,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113</w:t>
            </w:r>
          </w:p>
        </w:tc>
      </w:tr>
      <w:tr w:rsidR="0040757F" w:rsidRPr="0040757F" w:rsidTr="00072C23">
        <w:trPr>
          <w:trHeight w:val="67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446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171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 Стаханова, остановка транспорта «Бульвар Есенина»,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113</w:t>
            </w:r>
          </w:p>
        </w:tc>
      </w:tr>
      <w:tr w:rsidR="0040757F" w:rsidRPr="0040757F" w:rsidTr="00072C23">
        <w:trPr>
          <w:trHeight w:val="67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447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181л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Катукова, район остановки транспорта «Ул. </w:t>
            </w:r>
            <w:r w:rsidRPr="0040757F">
              <w:rPr>
                <w:color w:val="000000"/>
                <w:sz w:val="24"/>
                <w:szCs w:val="24"/>
              </w:rPr>
              <w:t xml:space="preserve">Кривенкова»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113</w:t>
            </w:r>
          </w:p>
        </w:tc>
      </w:tr>
      <w:tr w:rsidR="0040757F" w:rsidRPr="0040757F" w:rsidTr="00072C23">
        <w:trPr>
          <w:trHeight w:val="67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448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288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Стаханова, остановка транспорта «Березовая аллея»,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113</w:t>
            </w:r>
          </w:p>
        </w:tc>
      </w:tr>
      <w:tr w:rsidR="0040757F" w:rsidRPr="0040757F" w:rsidTr="00072C23">
        <w:trPr>
          <w:trHeight w:val="67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449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288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Стаханова, остановка транспорта «Березовая аллея»,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113</w:t>
            </w:r>
          </w:p>
        </w:tc>
      </w:tr>
      <w:tr w:rsidR="0040757F" w:rsidRPr="0040757F" w:rsidTr="00072C23">
        <w:trPr>
          <w:trHeight w:val="67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450</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29п</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 xml:space="preserve">Улица Катукова, около остановки транспорта «Катукова»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113</w:t>
            </w:r>
          </w:p>
        </w:tc>
      </w:tr>
      <w:tr w:rsidR="0040757F" w:rsidRPr="0040757F" w:rsidTr="00072C23">
        <w:trPr>
          <w:trHeight w:val="67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451</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30л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Катукова, около дома № 44</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113</w:t>
            </w:r>
          </w:p>
        </w:tc>
      </w:tr>
      <w:tr w:rsidR="0040757F" w:rsidRPr="0040757F" w:rsidTr="00072C23">
        <w:trPr>
          <w:trHeight w:val="67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452</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30п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Катукова, около дома № 44</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113</w:t>
            </w:r>
          </w:p>
        </w:tc>
      </w:tr>
      <w:tr w:rsidR="0040757F" w:rsidRPr="0040757F" w:rsidTr="00072C23">
        <w:trPr>
          <w:trHeight w:val="67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453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52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Кривенкова, остановка транспорта «Ул. Шуминского»,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113</w:t>
            </w:r>
          </w:p>
        </w:tc>
      </w:tr>
      <w:tr w:rsidR="0040757F" w:rsidRPr="0040757F" w:rsidTr="00072C23">
        <w:trPr>
          <w:trHeight w:val="67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454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52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Кривенкова, остановка транспорта «Ул. Шуминского»,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113</w:t>
            </w:r>
          </w:p>
        </w:tc>
      </w:tr>
      <w:tr w:rsidR="0040757F" w:rsidRPr="0040757F" w:rsidTr="00072C23">
        <w:trPr>
          <w:trHeight w:val="67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455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Имени 60-летия СССР, д. 22</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Нестандартная рекламная конструкция</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67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456</w:t>
            </w:r>
          </w:p>
        </w:tc>
        <w:tc>
          <w:tcPr>
            <w:tcW w:w="1134"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sz w:val="24"/>
                <w:szCs w:val="24"/>
                <w:lang w:val="ru-RU"/>
              </w:rPr>
              <w:t>Проспект Имени 60-летия СССР, д. 22</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sz w:val="24"/>
                <w:szCs w:val="24"/>
              </w:rPr>
              <w:t>Стела</w:t>
            </w:r>
          </w:p>
        </w:tc>
        <w:tc>
          <w:tcPr>
            <w:tcW w:w="1819" w:type="dxa"/>
            <w:shd w:val="clear" w:color="auto" w:fill="auto"/>
            <w:noWrap/>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114</w:t>
            </w:r>
          </w:p>
        </w:tc>
      </w:tr>
      <w:tr w:rsidR="0040757F" w:rsidRPr="0040757F" w:rsidTr="00072C23">
        <w:trPr>
          <w:trHeight w:val="67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457</w:t>
            </w:r>
          </w:p>
        </w:tc>
        <w:tc>
          <w:tcPr>
            <w:tcW w:w="1134"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3</w:t>
            </w:r>
          </w:p>
        </w:tc>
        <w:tc>
          <w:tcPr>
            <w:tcW w:w="7087" w:type="dxa"/>
            <w:shd w:val="clear" w:color="auto" w:fill="auto"/>
            <w:vAlign w:val="center"/>
            <w:hideMark/>
          </w:tcPr>
          <w:p w:rsidR="0040757F" w:rsidRPr="0040757F" w:rsidRDefault="0040757F" w:rsidP="0040757F">
            <w:pPr>
              <w:rPr>
                <w:sz w:val="24"/>
                <w:szCs w:val="24"/>
                <w:lang w:val="ru-RU"/>
              </w:rPr>
            </w:pPr>
            <w:r w:rsidRPr="0040757F">
              <w:rPr>
                <w:sz w:val="24"/>
                <w:szCs w:val="24"/>
                <w:lang w:val="ru-RU"/>
              </w:rPr>
              <w:t>Проспект Имени 60-летия СССР, д. 22</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sz w:val="24"/>
                <w:szCs w:val="24"/>
              </w:rPr>
              <w:t>Стела</w:t>
            </w:r>
          </w:p>
        </w:tc>
        <w:tc>
          <w:tcPr>
            <w:tcW w:w="1819" w:type="dxa"/>
            <w:shd w:val="clear" w:color="auto" w:fill="auto"/>
            <w:noWrap/>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114</w:t>
            </w:r>
          </w:p>
        </w:tc>
      </w:tr>
      <w:tr w:rsidR="0040757F" w:rsidRPr="0040757F" w:rsidTr="00072C23">
        <w:trPr>
          <w:trHeight w:val="67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458</w:t>
            </w:r>
          </w:p>
        </w:tc>
        <w:tc>
          <w:tcPr>
            <w:tcW w:w="1134"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4</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sz w:val="24"/>
                <w:szCs w:val="24"/>
                <w:lang w:val="ru-RU"/>
              </w:rPr>
              <w:t>Проспект Имени 60-летия СССР, д. 22</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sz w:val="24"/>
                <w:szCs w:val="24"/>
              </w:rPr>
              <w:t>Стела</w:t>
            </w:r>
          </w:p>
        </w:tc>
        <w:tc>
          <w:tcPr>
            <w:tcW w:w="1819" w:type="dxa"/>
            <w:shd w:val="clear" w:color="auto" w:fill="auto"/>
            <w:noWrap/>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114</w:t>
            </w:r>
          </w:p>
        </w:tc>
      </w:tr>
      <w:tr w:rsidR="0040757F" w:rsidRPr="0040757F" w:rsidTr="00072C23">
        <w:trPr>
          <w:trHeight w:val="67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459</w:t>
            </w:r>
          </w:p>
        </w:tc>
        <w:tc>
          <w:tcPr>
            <w:tcW w:w="1134"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6</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sz w:val="24"/>
                <w:szCs w:val="24"/>
                <w:lang w:val="ru-RU"/>
              </w:rPr>
              <w:t>Проспект Имени 60-летия СССР, д. 22</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sz w:val="24"/>
                <w:szCs w:val="24"/>
              </w:rPr>
              <w:t>Стела</w:t>
            </w:r>
          </w:p>
        </w:tc>
        <w:tc>
          <w:tcPr>
            <w:tcW w:w="1819" w:type="dxa"/>
            <w:shd w:val="clear" w:color="auto" w:fill="auto"/>
            <w:noWrap/>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114</w:t>
            </w:r>
          </w:p>
        </w:tc>
      </w:tr>
      <w:tr w:rsidR="0040757F" w:rsidRPr="0040757F" w:rsidTr="00072C23">
        <w:trPr>
          <w:trHeight w:val="67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460</w:t>
            </w:r>
          </w:p>
        </w:tc>
        <w:tc>
          <w:tcPr>
            <w:tcW w:w="1134"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sz w:val="24"/>
                <w:szCs w:val="24"/>
                <w:lang w:val="ru-RU"/>
              </w:rPr>
              <w:t>Проспект Имени 60-летия СССР, д. 22</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sz w:val="24"/>
                <w:szCs w:val="24"/>
              </w:rPr>
              <w:t>Стела</w:t>
            </w:r>
          </w:p>
        </w:tc>
        <w:tc>
          <w:tcPr>
            <w:tcW w:w="1819" w:type="dxa"/>
            <w:shd w:val="clear" w:color="auto" w:fill="auto"/>
            <w:noWrap/>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114</w:t>
            </w:r>
          </w:p>
        </w:tc>
      </w:tr>
      <w:tr w:rsidR="0040757F" w:rsidRPr="0040757F" w:rsidTr="00072C23">
        <w:trPr>
          <w:trHeight w:val="67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461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Имени 60-летия СССР, в районе дома № 23а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67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462</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79</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Меркулова, остановка транспорта «Октябрьский рынок», напротив ТЦ «Армада»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67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463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80</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Меркулова - ул. Катукова, остановка транспорта «Улица Катукова»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67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464</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Проспект Имени 60-летия СССР - ул. </w:t>
            </w:r>
            <w:r w:rsidRPr="0040757F">
              <w:rPr>
                <w:color w:val="000000"/>
                <w:sz w:val="24"/>
                <w:szCs w:val="24"/>
              </w:rPr>
              <w:t>Стаханова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73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465</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83</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60 лет СССР, остановка транспорта «Октябрьский рынок», на стороне Октябрьского рынка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76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466</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84</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Имени 60-летия СССР, остановка транспорта «Проспект 60 лет СССР», район дома № 21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80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467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121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Проспект 60 лет СССР, остановка транспорта «Березовая аллея», движение в сторону пр. </w:t>
            </w:r>
            <w:r w:rsidRPr="0040757F">
              <w:rPr>
                <w:color w:val="000000"/>
                <w:sz w:val="24"/>
                <w:szCs w:val="24"/>
              </w:rPr>
              <w:t>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66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468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121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Проспект 60 лет СССР, остановка транспорта «Березовая аллея», движение в сторону пр. </w:t>
            </w:r>
            <w:r w:rsidRPr="0040757F">
              <w:rPr>
                <w:color w:val="000000"/>
                <w:sz w:val="24"/>
                <w:szCs w:val="24"/>
              </w:rPr>
              <w:t>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69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469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122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«Октябрьский рынок», движение в сторону ул. </w:t>
            </w:r>
            <w:r w:rsidRPr="0040757F">
              <w:rPr>
                <w:color w:val="000000"/>
                <w:sz w:val="24"/>
                <w:szCs w:val="24"/>
              </w:rPr>
              <w:t>Полиграфической</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72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470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122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Остановка транспорта «Октябрьский рынок», движение в сторону ул. </w:t>
            </w:r>
            <w:r w:rsidRPr="0040757F">
              <w:rPr>
                <w:color w:val="000000"/>
                <w:sz w:val="24"/>
                <w:szCs w:val="24"/>
              </w:rPr>
              <w:t>Полиграфической</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697"/>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471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123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Проспект 60 лет СССР, остановка транспорта «Октябрьский рынок», движение в сторону пр. </w:t>
            </w:r>
            <w:r w:rsidRPr="0040757F">
              <w:rPr>
                <w:color w:val="000000"/>
                <w:sz w:val="24"/>
                <w:szCs w:val="24"/>
              </w:rPr>
              <w:t>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78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472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123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Проспект 60 лет СССР, остановка транспорта «Октябрьский рынок», движение в сторону пр. </w:t>
            </w:r>
            <w:r w:rsidRPr="0040757F">
              <w:rPr>
                <w:color w:val="000000"/>
                <w:sz w:val="24"/>
                <w:szCs w:val="24"/>
              </w:rPr>
              <w:t>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70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473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124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60 лет СССР, остановка транспорта «21 микрорайон», движение в сторону 24 микрорайона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83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474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124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60 лет СССР, остановка транспорта «21 микрорайон», движение в сторону 24 микрорайона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83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475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125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Проспект 60 лет СССР, остановка транспорта «21 микрорайон», движение в сторону пр. </w:t>
            </w:r>
            <w:r w:rsidRPr="0040757F">
              <w:rPr>
                <w:color w:val="000000"/>
                <w:sz w:val="24"/>
                <w:szCs w:val="24"/>
              </w:rPr>
              <w:t>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72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476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125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Проспект 60 лет СССР, остановка транспорта «21 микрорайон», движение в сторону пр. </w:t>
            </w:r>
            <w:r w:rsidRPr="0040757F">
              <w:rPr>
                <w:color w:val="000000"/>
                <w:sz w:val="24"/>
                <w:szCs w:val="24"/>
              </w:rPr>
              <w:t>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75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477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126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Проспект 60 лет СССР, остановка транспорта «Пр. 60лет СССР», движение в сторону пр. </w:t>
            </w:r>
            <w:r w:rsidRPr="0040757F">
              <w:rPr>
                <w:color w:val="000000"/>
                <w:sz w:val="24"/>
                <w:szCs w:val="24"/>
              </w:rPr>
              <w:t>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76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478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126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Проспект 60 лет СССР, остановка транспорта «Пр. 60лет СССР», движение в сторону пр. </w:t>
            </w:r>
            <w:r w:rsidRPr="0040757F">
              <w:rPr>
                <w:color w:val="000000"/>
                <w:sz w:val="24"/>
                <w:szCs w:val="24"/>
              </w:rPr>
              <w:t>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77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479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166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Меркулова, остановка транспорта «Ул. Катукова», движение в сторону пр. 60 лет СССР</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76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480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166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Меркулова, остановка транспорта «Ул. Катукова», движение в сторону пр. 60 лет СССР</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64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481</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196п</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60 лет СССР, район Октябрьского рынка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64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482</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197п</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60 лет СССР (рынок Октябрьский, сторона рынка)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65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483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47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Меркулова, остановка транспорта «Ул. Катукова», движение в сторону 27 микрорайона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65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484</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47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Меркулова, остановка транспорта «Ул. Катукова», движение в сторону 27 микрорайона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651"/>
        </w:trPr>
        <w:tc>
          <w:tcPr>
            <w:tcW w:w="851"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485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5.Э</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им. Генерала Меркулова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Электронный экран</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114</w:t>
            </w:r>
          </w:p>
        </w:tc>
      </w:tr>
      <w:tr w:rsidR="0040757F" w:rsidRPr="0040757F" w:rsidTr="00072C23">
        <w:trPr>
          <w:trHeight w:val="651"/>
        </w:trPr>
        <w:tc>
          <w:tcPr>
            <w:tcW w:w="851"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486</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Победы, район дома № 89 (территория автовокзала)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Сити-борд</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65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487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10</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Водопьянова, район дома № 39</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65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488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Водопьянова, в районе остановки транспорта «Музыкальное училище»</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65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489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70</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В районе пересечения улицы им. Генерала Меркулова с ул. Водопьянова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115</w:t>
            </w:r>
          </w:p>
        </w:tc>
      </w:tr>
      <w:tr w:rsidR="0040757F" w:rsidRPr="0040757F" w:rsidTr="00072C23">
        <w:trPr>
          <w:trHeight w:val="65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490</w:t>
            </w:r>
          </w:p>
        </w:tc>
        <w:tc>
          <w:tcPr>
            <w:tcW w:w="1134"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71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Меркулова, район дома № 11</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115</w:t>
            </w:r>
          </w:p>
        </w:tc>
      </w:tr>
      <w:tr w:rsidR="0040757F" w:rsidRPr="0040757F" w:rsidTr="00072C23">
        <w:trPr>
          <w:trHeight w:val="65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491</w:t>
            </w:r>
          </w:p>
        </w:tc>
        <w:tc>
          <w:tcPr>
            <w:tcW w:w="1134"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72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Водопьянова - ул. Папина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115</w:t>
            </w:r>
          </w:p>
        </w:tc>
      </w:tr>
      <w:tr w:rsidR="0040757F" w:rsidRPr="0040757F" w:rsidTr="00072C23">
        <w:trPr>
          <w:trHeight w:val="65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492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73</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Водопьянова, напротив дома № 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65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493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74</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Победы, в районе дома № 108</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65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494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75</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Победы в районе автовокзала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65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495</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75</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Водопьянова, остановка транспорта «Музыкальное училище», четная сторона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65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496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76</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Победы, в районе остановки транспорта «Улица Буденного»</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58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497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На пересечении проспекта Победы и проспекта Имени 60-летия СССР</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58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498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Водопьянова, остановка транспорта «Музыкальное училище», нечетная сторона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58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499</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140</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Водопьянова, в районе дома №1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58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500</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164</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 xml:space="preserve">Улица Меркулова, АЗС № 6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58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501</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186</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Меркулова, АЗС № 6</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58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502</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192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 xml:space="preserve">Проспект Победы, территория а.к. 1415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58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503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193</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Победы, территория а.к. 1415</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58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504</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194</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Проспект Победы, в районе ост. </w:t>
            </w:r>
            <w:r w:rsidRPr="0040757F">
              <w:rPr>
                <w:color w:val="000000"/>
                <w:sz w:val="24"/>
                <w:szCs w:val="24"/>
              </w:rPr>
              <w:t>«Кольцевая», территория а.к. 1415</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58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505</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195</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Проспект Победы, в районе ост. </w:t>
            </w:r>
            <w:r w:rsidRPr="0040757F">
              <w:rPr>
                <w:color w:val="000000"/>
                <w:sz w:val="24"/>
                <w:szCs w:val="24"/>
              </w:rPr>
              <w:t>«Кольцевая», территория а.к. 1415</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62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506</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22л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Водопьянова, около дома № 3</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54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507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22п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Водопьянова, около дома № 3</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56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508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23л</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Водопьянова, около остановки транспорта «Музыкальное училище»</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55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509</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23п</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Водопьянова, около остановки транспорта «Музыкальное училище»</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70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510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283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Меркулова, остановка транспорта «Сиреневый проезд», движение в сторону ул. </w:t>
            </w:r>
            <w:r w:rsidRPr="0040757F">
              <w:rPr>
                <w:color w:val="000000"/>
                <w:sz w:val="24"/>
                <w:szCs w:val="24"/>
              </w:rPr>
              <w:t>Водопьянова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55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511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283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Меркулова, остановка транспорта «Сиреневый проезд», движение в сторону ул. </w:t>
            </w:r>
            <w:r w:rsidRPr="0040757F">
              <w:rPr>
                <w:color w:val="000000"/>
                <w:sz w:val="24"/>
                <w:szCs w:val="24"/>
              </w:rPr>
              <w:t>Водопьянова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68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512</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43л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Меркулова, около дома № 2</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70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513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43п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Меркулова, около дома № 2</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115</w:t>
            </w:r>
          </w:p>
        </w:tc>
      </w:tr>
      <w:tr w:rsidR="0040757F" w:rsidRPr="0040757F" w:rsidTr="00072C23">
        <w:trPr>
          <w:trHeight w:val="69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514</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156</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Механизаторов, в районе здания по адресу: пр. </w:t>
            </w:r>
            <w:r w:rsidRPr="0040757F">
              <w:rPr>
                <w:color w:val="000000"/>
                <w:sz w:val="24"/>
                <w:szCs w:val="24"/>
              </w:rPr>
              <w:t>Победы, д.87</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116</w:t>
            </w:r>
          </w:p>
        </w:tc>
      </w:tr>
      <w:tr w:rsidR="0040757F" w:rsidRPr="0040757F" w:rsidTr="00072C23">
        <w:trPr>
          <w:trHeight w:val="69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515</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196</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 xml:space="preserve">Улица Механизаторов, в районе остановки, на территории а.к.1415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116</w:t>
            </w:r>
          </w:p>
        </w:tc>
      </w:tr>
      <w:tr w:rsidR="0040757F" w:rsidRPr="0040757F" w:rsidTr="00072C23">
        <w:trPr>
          <w:trHeight w:val="70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516</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218</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Проспект Победы, район пересечения с ул. </w:t>
            </w:r>
            <w:r w:rsidRPr="0040757F">
              <w:rPr>
                <w:color w:val="000000"/>
                <w:sz w:val="24"/>
                <w:szCs w:val="24"/>
              </w:rPr>
              <w:t xml:space="preserve">Механизаторов, территория а.к. 1415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116</w:t>
            </w:r>
          </w:p>
        </w:tc>
      </w:tr>
      <w:tr w:rsidR="0040757F" w:rsidRPr="0040757F" w:rsidTr="00072C23">
        <w:trPr>
          <w:trHeight w:val="81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517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174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Механизаторов, остановка транспорта «Ул. Индустриальная», движение в сторону 50 лет НЛМК</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116</w:t>
            </w:r>
          </w:p>
        </w:tc>
      </w:tr>
      <w:tr w:rsidR="0040757F" w:rsidRPr="0040757F" w:rsidTr="00072C23">
        <w:trPr>
          <w:trHeight w:val="81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518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174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Механизаторов, остановка транспорта «Ул. Индустриальная», движение в сторону ул. 50 лет НЛМК</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116</w:t>
            </w:r>
          </w:p>
        </w:tc>
      </w:tr>
      <w:tr w:rsidR="0040757F" w:rsidRPr="0040757F" w:rsidTr="00072C23">
        <w:trPr>
          <w:trHeight w:val="75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519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175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Механизаторов, остановка транспорта «Лицей № 12», движение в сторону ул. 50 лет НЛМК</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116</w:t>
            </w:r>
          </w:p>
        </w:tc>
      </w:tr>
      <w:tr w:rsidR="0040757F" w:rsidRPr="0040757F" w:rsidTr="00072C23">
        <w:trPr>
          <w:trHeight w:val="63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520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175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Механизаторов, остановка транспорта «Лицей № 12» движение в сторону 50 лет НЛМК</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116</w:t>
            </w:r>
          </w:p>
        </w:tc>
      </w:tr>
      <w:tr w:rsidR="0040757F" w:rsidRPr="0040757F" w:rsidTr="00072C23">
        <w:trPr>
          <w:trHeight w:val="67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521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176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Механизаторов, остановка транспорта «Лицей № 12» движение в сторону пр. </w:t>
            </w:r>
            <w:r w:rsidRPr="0040757F">
              <w:rPr>
                <w:color w:val="000000"/>
                <w:sz w:val="24"/>
                <w:szCs w:val="24"/>
              </w:rPr>
              <w:t>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116</w:t>
            </w:r>
          </w:p>
        </w:tc>
      </w:tr>
      <w:tr w:rsidR="0040757F" w:rsidRPr="0040757F" w:rsidTr="00072C23">
        <w:trPr>
          <w:trHeight w:val="69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522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176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Механизаторов, остановка транспорта «Лицей № 12», движение в сторону пр. </w:t>
            </w:r>
            <w:r w:rsidRPr="0040757F">
              <w:rPr>
                <w:color w:val="000000"/>
                <w:sz w:val="24"/>
                <w:szCs w:val="24"/>
              </w:rPr>
              <w:t>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116</w:t>
            </w:r>
          </w:p>
        </w:tc>
      </w:tr>
      <w:tr w:rsidR="0040757F" w:rsidRPr="0040757F" w:rsidTr="00072C23">
        <w:trPr>
          <w:trHeight w:val="71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523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177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Механизаторов, остановка транспорта «Электрические сети», движение в сторону ул. 50 лет НЛМК</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116</w:t>
            </w:r>
          </w:p>
        </w:tc>
      </w:tr>
      <w:tr w:rsidR="0040757F" w:rsidRPr="0040757F" w:rsidTr="00072C23">
        <w:trPr>
          <w:trHeight w:val="62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524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177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Механизаторов, остановка транспорта «Электрические сети», движение в сторону ул. 50 лет НЛМК</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116</w:t>
            </w:r>
          </w:p>
        </w:tc>
      </w:tr>
      <w:tr w:rsidR="0040757F" w:rsidRPr="0040757F" w:rsidTr="00072C23">
        <w:trPr>
          <w:trHeight w:val="70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525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178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Механизаторов, остановка транспорта «Электрические сети», движение в сторону пр. </w:t>
            </w:r>
            <w:r w:rsidRPr="0040757F">
              <w:rPr>
                <w:color w:val="000000"/>
                <w:sz w:val="24"/>
                <w:szCs w:val="24"/>
              </w:rPr>
              <w:t>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116</w:t>
            </w:r>
          </w:p>
        </w:tc>
      </w:tr>
      <w:tr w:rsidR="0040757F" w:rsidRPr="0040757F" w:rsidTr="00072C23">
        <w:trPr>
          <w:trHeight w:val="79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526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178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Механизаторов, остановка транспорта «Электрические сети», движение в сторону пр. </w:t>
            </w:r>
            <w:r w:rsidRPr="0040757F">
              <w:rPr>
                <w:color w:val="000000"/>
                <w:sz w:val="24"/>
                <w:szCs w:val="24"/>
              </w:rPr>
              <w:t>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116</w:t>
            </w:r>
          </w:p>
        </w:tc>
      </w:tr>
      <w:tr w:rsidR="0040757F" w:rsidRPr="0040757F" w:rsidTr="00072C23">
        <w:trPr>
          <w:trHeight w:val="75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527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58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Победы, остановка транспорта «Памятник Чернобыльцам», направление к Площади Танкистов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116</w:t>
            </w:r>
          </w:p>
        </w:tc>
      </w:tr>
      <w:tr w:rsidR="0040757F" w:rsidRPr="0040757F" w:rsidTr="00072C23">
        <w:trPr>
          <w:trHeight w:val="65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528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58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Победы, остановка транспорта «Памятник Чернобыльцам», направление к Площади Танкистов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116</w:t>
            </w:r>
          </w:p>
        </w:tc>
      </w:tr>
      <w:tr w:rsidR="0040757F" w:rsidRPr="0040757F" w:rsidTr="00072C23">
        <w:trPr>
          <w:trHeight w:val="68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529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50 лет НЛМК, в районе учебной автоплощадки</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117</w:t>
            </w:r>
          </w:p>
        </w:tc>
      </w:tr>
      <w:tr w:rsidR="0040757F" w:rsidRPr="0040757F" w:rsidTr="00072C23">
        <w:trPr>
          <w:trHeight w:val="57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530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50 лет НЛМК, напротив дома № 5а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117</w:t>
            </w:r>
          </w:p>
        </w:tc>
      </w:tr>
      <w:tr w:rsidR="0040757F" w:rsidRPr="0040757F" w:rsidTr="00072C23">
        <w:trPr>
          <w:trHeight w:val="67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531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89</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 xml:space="preserve">Улица 50 лет НЛМК, напротив дома № 13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117</w:t>
            </w:r>
          </w:p>
        </w:tc>
      </w:tr>
      <w:tr w:rsidR="0040757F" w:rsidRPr="0040757F" w:rsidTr="00072C23">
        <w:trPr>
          <w:trHeight w:val="55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532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90</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50 лет НЛМК, напротив дома № 23</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117</w:t>
            </w:r>
          </w:p>
        </w:tc>
      </w:tr>
      <w:tr w:rsidR="0040757F" w:rsidRPr="0040757F" w:rsidTr="00072C23">
        <w:trPr>
          <w:trHeight w:val="55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533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90</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50 лет НЛМК, остановка транспорта «Улица Воровского»</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117</w:t>
            </w:r>
          </w:p>
        </w:tc>
      </w:tr>
      <w:tr w:rsidR="0040757F" w:rsidRPr="0040757F" w:rsidTr="00072C23">
        <w:trPr>
          <w:trHeight w:val="75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534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302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50 лет НЛМК, остановка транспорта «Ул. 50 лет НЛМК», движение в сторону ул. </w:t>
            </w:r>
            <w:r w:rsidRPr="0040757F">
              <w:rPr>
                <w:color w:val="000000"/>
                <w:sz w:val="24"/>
                <w:szCs w:val="24"/>
              </w:rPr>
              <w:t>Неделина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117</w:t>
            </w:r>
          </w:p>
        </w:tc>
      </w:tr>
      <w:tr w:rsidR="0040757F" w:rsidRPr="0040757F" w:rsidTr="00072C23">
        <w:trPr>
          <w:trHeight w:val="75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535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302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50 лет НЛМК, остановка транспорта «Ул. 50 лет НЛМК», движение в сторону ул. </w:t>
            </w:r>
            <w:r w:rsidRPr="0040757F">
              <w:rPr>
                <w:color w:val="000000"/>
                <w:sz w:val="24"/>
                <w:szCs w:val="24"/>
              </w:rPr>
              <w:t>Неделина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117</w:t>
            </w:r>
          </w:p>
        </w:tc>
      </w:tr>
      <w:tr w:rsidR="0040757F" w:rsidRPr="0040757F" w:rsidTr="00072C23">
        <w:trPr>
          <w:trHeight w:val="75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536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303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50 лет НЛМК, остановка транспорта «Ул. 50 лет НЛМК», движение в сторону ул. </w:t>
            </w:r>
            <w:r w:rsidRPr="0040757F">
              <w:rPr>
                <w:color w:val="000000"/>
                <w:sz w:val="24"/>
                <w:szCs w:val="24"/>
              </w:rPr>
              <w:t>Механизаторов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117</w:t>
            </w:r>
          </w:p>
        </w:tc>
      </w:tr>
      <w:tr w:rsidR="0040757F" w:rsidRPr="0040757F" w:rsidTr="00072C23">
        <w:trPr>
          <w:trHeight w:val="75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537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303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50 лет НЛМК, остановка транспорта «Ул. 50 лет НЛМК», движение в сторону ул. </w:t>
            </w:r>
            <w:r w:rsidRPr="0040757F">
              <w:rPr>
                <w:color w:val="000000"/>
                <w:sz w:val="24"/>
                <w:szCs w:val="24"/>
              </w:rPr>
              <w:t>Механизаторов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117</w:t>
            </w:r>
          </w:p>
        </w:tc>
      </w:tr>
      <w:tr w:rsidR="0040757F" w:rsidRPr="0040757F" w:rsidTr="00072C23">
        <w:trPr>
          <w:trHeight w:val="75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538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304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50 лет НЛМК, остановка транспорта «Ул. Воровского», движение в сторону ул. </w:t>
            </w:r>
            <w:r w:rsidRPr="0040757F">
              <w:rPr>
                <w:color w:val="000000"/>
                <w:sz w:val="24"/>
                <w:szCs w:val="24"/>
              </w:rPr>
              <w:t>Неделина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117</w:t>
            </w:r>
          </w:p>
        </w:tc>
      </w:tr>
      <w:tr w:rsidR="0040757F" w:rsidRPr="0040757F" w:rsidTr="00072C23">
        <w:trPr>
          <w:trHeight w:val="69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539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304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50 лет НЛМК, остановка транспорта «Ул. Воровского», движение в сторону ул. </w:t>
            </w:r>
            <w:r w:rsidRPr="0040757F">
              <w:rPr>
                <w:color w:val="000000"/>
                <w:sz w:val="24"/>
                <w:szCs w:val="24"/>
              </w:rPr>
              <w:t>Неделина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117</w:t>
            </w:r>
          </w:p>
        </w:tc>
      </w:tr>
      <w:tr w:rsidR="0040757F" w:rsidRPr="0040757F" w:rsidTr="00072C23">
        <w:trPr>
          <w:trHeight w:val="69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540</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50 лет НЛМК, территория д. 8</w:t>
            </w:r>
          </w:p>
        </w:tc>
        <w:tc>
          <w:tcPr>
            <w:tcW w:w="3260"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Флаговая композиция</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118</w:t>
            </w:r>
          </w:p>
        </w:tc>
      </w:tr>
      <w:tr w:rsidR="0040757F" w:rsidRPr="0040757F" w:rsidTr="00072C23">
        <w:trPr>
          <w:trHeight w:val="69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50 лет НЛМК, в районе супермаркета «Метро»</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118</w:t>
            </w:r>
          </w:p>
        </w:tc>
      </w:tr>
      <w:tr w:rsidR="0040757F" w:rsidRPr="0040757F" w:rsidTr="00072C23">
        <w:trPr>
          <w:trHeight w:val="69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300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50 лет НЛМК, остановка транспорта «Набережная», движение в сторону ул. </w:t>
            </w:r>
            <w:r w:rsidRPr="0040757F">
              <w:rPr>
                <w:color w:val="000000"/>
                <w:sz w:val="24"/>
                <w:szCs w:val="24"/>
              </w:rPr>
              <w:t>Механизаторов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118</w:t>
            </w:r>
          </w:p>
        </w:tc>
      </w:tr>
      <w:tr w:rsidR="0040757F" w:rsidRPr="0040757F" w:rsidTr="00072C23">
        <w:trPr>
          <w:trHeight w:val="69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300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50 лет НЛМК, остановка транспорта «Набережная», движение в сторону ул. </w:t>
            </w:r>
            <w:r w:rsidRPr="0040757F">
              <w:rPr>
                <w:color w:val="000000"/>
                <w:sz w:val="24"/>
                <w:szCs w:val="24"/>
              </w:rPr>
              <w:t>Механизаторов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118</w:t>
            </w:r>
          </w:p>
        </w:tc>
      </w:tr>
      <w:tr w:rsidR="0040757F" w:rsidRPr="0040757F" w:rsidTr="00072C23">
        <w:trPr>
          <w:trHeight w:val="69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301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50 лет НЛМК, остановка транспорта «Набережная», движение в сторону ул. </w:t>
            </w:r>
            <w:r w:rsidRPr="0040757F">
              <w:rPr>
                <w:color w:val="000000"/>
                <w:sz w:val="24"/>
                <w:szCs w:val="24"/>
              </w:rPr>
              <w:t>Неделина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118</w:t>
            </w:r>
          </w:p>
        </w:tc>
      </w:tr>
      <w:tr w:rsidR="0040757F" w:rsidRPr="0040757F" w:rsidTr="00072C23">
        <w:trPr>
          <w:trHeight w:val="69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301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50 лет НЛМК, остановка транспорта «Набережная», движение в сторону ул. </w:t>
            </w:r>
            <w:r w:rsidRPr="0040757F">
              <w:rPr>
                <w:color w:val="000000"/>
                <w:sz w:val="24"/>
                <w:szCs w:val="24"/>
              </w:rPr>
              <w:t>Неделина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118</w:t>
            </w:r>
          </w:p>
        </w:tc>
      </w:tr>
      <w:tr w:rsidR="0040757F" w:rsidRPr="0040757F" w:rsidTr="00072C23">
        <w:trPr>
          <w:trHeight w:val="69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546</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3</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Площадь Мира, в районе дома № 2</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120</w:t>
            </w:r>
          </w:p>
        </w:tc>
      </w:tr>
      <w:tr w:rsidR="0040757F" w:rsidRPr="0040757F" w:rsidTr="00072C23">
        <w:trPr>
          <w:trHeight w:val="69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4</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 xml:space="preserve">Улица Зои Космодемьянской, район дома № 2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120</w:t>
            </w:r>
          </w:p>
        </w:tc>
      </w:tr>
      <w:tr w:rsidR="0040757F" w:rsidRPr="0040757F" w:rsidTr="00072C23">
        <w:trPr>
          <w:trHeight w:val="58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 xml:space="preserve">Улица Зои Космодемьянской, район дома №2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Сити-формат</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120</w:t>
            </w:r>
          </w:p>
        </w:tc>
      </w:tr>
      <w:tr w:rsidR="0040757F" w:rsidRPr="0040757F" w:rsidTr="00072C23">
        <w:trPr>
          <w:trHeight w:val="69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549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Площадь Мира, в районе дома № 2</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120</w:t>
            </w:r>
          </w:p>
        </w:tc>
      </w:tr>
      <w:tr w:rsidR="0040757F" w:rsidRPr="0040757F" w:rsidTr="00072C23">
        <w:trPr>
          <w:trHeight w:val="69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550</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Мира, остановка транспорта «Площадь Мира», нечетная сторона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120</w:t>
            </w:r>
          </w:p>
        </w:tc>
      </w:tr>
      <w:tr w:rsidR="0040757F" w:rsidRPr="0040757F" w:rsidTr="00072C23">
        <w:trPr>
          <w:trHeight w:val="69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551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93</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Площадь Мира, район дома № 2</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120</w:t>
            </w:r>
          </w:p>
        </w:tc>
      </w:tr>
      <w:tr w:rsidR="0040757F" w:rsidRPr="0040757F" w:rsidTr="00072C23">
        <w:trPr>
          <w:trHeight w:val="69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552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94</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Зои Космодемьянской, район дома № 2</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120</w:t>
            </w:r>
          </w:p>
        </w:tc>
      </w:tr>
      <w:tr w:rsidR="0040757F" w:rsidRPr="0040757F" w:rsidTr="00072C23">
        <w:trPr>
          <w:trHeight w:val="67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553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95</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Зои. Космодемьянской, район дома № 4</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120</w:t>
            </w:r>
          </w:p>
        </w:tc>
      </w:tr>
      <w:tr w:rsidR="0040757F" w:rsidRPr="0040757F" w:rsidTr="00072C23">
        <w:trPr>
          <w:trHeight w:val="67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554</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172л</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З. Космодемьянской 1, напротив магазина «Эталон»</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120</w:t>
            </w:r>
          </w:p>
        </w:tc>
      </w:tr>
      <w:tr w:rsidR="0040757F" w:rsidRPr="0040757F" w:rsidTr="00072C23">
        <w:trPr>
          <w:trHeight w:val="67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555</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173п</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Мира 1д, напротив гостиницы «Лагуна»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120</w:t>
            </w:r>
          </w:p>
        </w:tc>
      </w:tr>
      <w:tr w:rsidR="0040757F" w:rsidRPr="0040757F" w:rsidTr="00072C23">
        <w:trPr>
          <w:trHeight w:val="67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556</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59 (1)</w:t>
            </w:r>
          </w:p>
        </w:tc>
        <w:tc>
          <w:tcPr>
            <w:tcW w:w="7087" w:type="dxa"/>
            <w:shd w:val="clear" w:color="auto" w:fill="auto"/>
            <w:vAlign w:val="center"/>
            <w:hideMark/>
          </w:tcPr>
          <w:p w:rsidR="0040757F" w:rsidRPr="0040757F" w:rsidRDefault="0040757F" w:rsidP="0040757F">
            <w:pPr>
              <w:jc w:val="both"/>
              <w:rPr>
                <w:color w:val="000000"/>
                <w:sz w:val="24"/>
                <w:szCs w:val="24"/>
                <w:lang w:val="ru-RU"/>
              </w:rPr>
            </w:pPr>
            <w:r w:rsidRPr="0040757F">
              <w:rPr>
                <w:color w:val="000000"/>
                <w:sz w:val="24"/>
                <w:szCs w:val="24"/>
                <w:lang w:val="ru-RU"/>
              </w:rPr>
              <w:t>Проспект Мира, остановка транспорта «Пл. Мира», направление к площади Революции</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120</w:t>
            </w:r>
          </w:p>
        </w:tc>
      </w:tr>
      <w:tr w:rsidR="0040757F" w:rsidRPr="0040757F" w:rsidTr="00072C23">
        <w:trPr>
          <w:trHeight w:val="67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557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59 (2)</w:t>
            </w:r>
          </w:p>
        </w:tc>
        <w:tc>
          <w:tcPr>
            <w:tcW w:w="7087" w:type="dxa"/>
            <w:shd w:val="clear" w:color="auto" w:fill="auto"/>
            <w:vAlign w:val="center"/>
            <w:hideMark/>
          </w:tcPr>
          <w:p w:rsidR="0040757F" w:rsidRPr="0040757F" w:rsidRDefault="0040757F" w:rsidP="0040757F">
            <w:pPr>
              <w:jc w:val="both"/>
              <w:rPr>
                <w:color w:val="000000"/>
                <w:sz w:val="24"/>
                <w:szCs w:val="24"/>
                <w:lang w:val="ru-RU"/>
              </w:rPr>
            </w:pPr>
            <w:r w:rsidRPr="0040757F">
              <w:rPr>
                <w:color w:val="000000"/>
                <w:sz w:val="24"/>
                <w:szCs w:val="24"/>
                <w:lang w:val="ru-RU"/>
              </w:rPr>
              <w:t>Проспект Мира, остановка транспорта «Пл. Мира», направление к площади Революции</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120</w:t>
            </w:r>
          </w:p>
        </w:tc>
      </w:tr>
      <w:tr w:rsidR="0040757F" w:rsidRPr="0040757F" w:rsidTr="00072C23">
        <w:trPr>
          <w:trHeight w:val="48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558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Проспект Мира, около дома № 4</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120</w:t>
            </w:r>
          </w:p>
        </w:tc>
      </w:tr>
      <w:tr w:rsidR="0040757F" w:rsidRPr="0040757F" w:rsidTr="00072C23">
        <w:trPr>
          <w:trHeight w:val="42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559</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5п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Проспект Мира, около дома № 4</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120</w:t>
            </w:r>
          </w:p>
        </w:tc>
      </w:tr>
      <w:tr w:rsidR="0040757F" w:rsidRPr="0040757F" w:rsidTr="00072C23">
        <w:trPr>
          <w:trHeight w:val="55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560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6.Э</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Площадь Мира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Электронный экран</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120</w:t>
            </w:r>
          </w:p>
        </w:tc>
      </w:tr>
      <w:tr w:rsidR="0040757F" w:rsidRPr="0040757F" w:rsidTr="00072C23">
        <w:trPr>
          <w:trHeight w:val="67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561</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60 (1)</w:t>
            </w:r>
          </w:p>
        </w:tc>
        <w:tc>
          <w:tcPr>
            <w:tcW w:w="7087" w:type="dxa"/>
            <w:shd w:val="clear" w:color="auto" w:fill="auto"/>
            <w:vAlign w:val="center"/>
            <w:hideMark/>
          </w:tcPr>
          <w:p w:rsidR="0040757F" w:rsidRPr="0040757F" w:rsidRDefault="0040757F" w:rsidP="0040757F">
            <w:pPr>
              <w:jc w:val="both"/>
              <w:rPr>
                <w:color w:val="000000"/>
                <w:sz w:val="24"/>
                <w:szCs w:val="24"/>
                <w:lang w:val="ru-RU"/>
              </w:rPr>
            </w:pPr>
            <w:r w:rsidRPr="0040757F">
              <w:rPr>
                <w:color w:val="000000"/>
                <w:sz w:val="24"/>
                <w:szCs w:val="24"/>
                <w:lang w:val="ru-RU"/>
              </w:rPr>
              <w:t>Проспект Мира, остановка транспорта «Пл. Мира», направление к площади Революции</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120</w:t>
            </w:r>
          </w:p>
        </w:tc>
      </w:tr>
      <w:tr w:rsidR="0040757F" w:rsidRPr="0040757F" w:rsidTr="00072C23">
        <w:trPr>
          <w:trHeight w:val="67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562</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60 (2)</w:t>
            </w:r>
          </w:p>
        </w:tc>
        <w:tc>
          <w:tcPr>
            <w:tcW w:w="7087" w:type="dxa"/>
            <w:shd w:val="clear" w:color="auto" w:fill="auto"/>
            <w:vAlign w:val="center"/>
            <w:hideMark/>
          </w:tcPr>
          <w:p w:rsidR="0040757F" w:rsidRPr="0040757F" w:rsidRDefault="0040757F" w:rsidP="0040757F">
            <w:pPr>
              <w:jc w:val="both"/>
              <w:rPr>
                <w:color w:val="000000"/>
                <w:sz w:val="24"/>
                <w:szCs w:val="24"/>
                <w:lang w:val="ru-RU"/>
              </w:rPr>
            </w:pPr>
            <w:r w:rsidRPr="0040757F">
              <w:rPr>
                <w:color w:val="000000"/>
                <w:sz w:val="24"/>
                <w:szCs w:val="24"/>
                <w:lang w:val="ru-RU"/>
              </w:rPr>
              <w:t>Проспект Мира, остановка транспорта «Пл. Мира», направление к площади Революции</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120</w:t>
            </w:r>
          </w:p>
        </w:tc>
      </w:tr>
      <w:tr w:rsidR="0040757F" w:rsidRPr="0040757F" w:rsidTr="00072C23">
        <w:trPr>
          <w:trHeight w:val="39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563</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6л</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Мира, около дома № 3б</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120</w:t>
            </w:r>
          </w:p>
        </w:tc>
      </w:tr>
      <w:tr w:rsidR="0040757F" w:rsidRPr="0040757F" w:rsidTr="00072C23">
        <w:trPr>
          <w:trHeight w:val="40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564</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6п</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Мира, около дома № 3б</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120</w:t>
            </w:r>
          </w:p>
        </w:tc>
      </w:tr>
      <w:tr w:rsidR="0040757F" w:rsidRPr="0040757F" w:rsidTr="00072C23">
        <w:trPr>
          <w:trHeight w:val="42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565</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Проспект Мира, около дома № 9</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120</w:t>
            </w:r>
          </w:p>
        </w:tc>
      </w:tr>
      <w:tr w:rsidR="0040757F" w:rsidRPr="0040757F" w:rsidTr="00072C23">
        <w:trPr>
          <w:trHeight w:val="27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566</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7п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Проспект Мира, около дома № 9</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120</w:t>
            </w:r>
          </w:p>
        </w:tc>
      </w:tr>
      <w:tr w:rsidR="0040757F" w:rsidRPr="0040757F" w:rsidTr="00072C23">
        <w:trPr>
          <w:trHeight w:val="40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567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Проспект Мира, около дома № 18</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120</w:t>
            </w:r>
          </w:p>
        </w:tc>
      </w:tr>
      <w:tr w:rsidR="0040757F" w:rsidRPr="0040757F" w:rsidTr="00072C23">
        <w:trPr>
          <w:trHeight w:val="28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568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Проспект Мира, около дома № 18</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120</w:t>
            </w:r>
          </w:p>
        </w:tc>
      </w:tr>
      <w:tr w:rsidR="0040757F" w:rsidRPr="0040757F" w:rsidTr="00072C23">
        <w:trPr>
          <w:trHeight w:val="41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569</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219</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Катукова, в районе дома № 19</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128</w:t>
            </w:r>
          </w:p>
        </w:tc>
      </w:tr>
      <w:tr w:rsidR="0040757F" w:rsidRPr="0040757F" w:rsidTr="00072C23">
        <w:trPr>
          <w:trHeight w:val="66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570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Остановка транспорта «Ул. Теперика», движение в сторону поликлиники № 7</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128</w:t>
            </w:r>
          </w:p>
        </w:tc>
      </w:tr>
      <w:tr w:rsidR="0040757F" w:rsidRPr="0040757F" w:rsidTr="00072C23">
        <w:trPr>
          <w:trHeight w:val="66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571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Остановка транспорта «Ул. Теперика», движение в сторону поликлиники № 7</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128</w:t>
            </w:r>
          </w:p>
        </w:tc>
      </w:tr>
      <w:tr w:rsidR="0040757F" w:rsidRPr="0040757F" w:rsidTr="00072C23">
        <w:trPr>
          <w:trHeight w:val="66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572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284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Меркулова, остановка транспорта «Ул. Теперика»,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128</w:t>
            </w:r>
          </w:p>
        </w:tc>
      </w:tr>
      <w:tr w:rsidR="0040757F" w:rsidRPr="0040757F" w:rsidTr="00072C23">
        <w:trPr>
          <w:trHeight w:val="66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573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284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Меркулова, остановка транспорта «Ул. Теперика», движение в сторону ул. </w:t>
            </w:r>
            <w:r w:rsidRPr="0040757F">
              <w:rPr>
                <w:color w:val="000000"/>
                <w:sz w:val="24"/>
                <w:szCs w:val="24"/>
              </w:rPr>
              <w:t>Катукова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128</w:t>
            </w:r>
          </w:p>
        </w:tc>
      </w:tr>
      <w:tr w:rsidR="0040757F" w:rsidRPr="0040757F" w:rsidTr="00072C23">
        <w:trPr>
          <w:trHeight w:val="59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574</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Катукова, около остановки транспорта «21 микрорайон»</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129</w:t>
            </w:r>
          </w:p>
        </w:tc>
      </w:tr>
      <w:tr w:rsidR="0040757F" w:rsidRPr="0040757F" w:rsidTr="00072C23">
        <w:trPr>
          <w:trHeight w:val="63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575</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67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Победы, остановка транспорта «Памятник Танкистам», четная сторона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129</w:t>
            </w:r>
          </w:p>
        </w:tc>
      </w:tr>
      <w:tr w:rsidR="0040757F" w:rsidRPr="0040757F" w:rsidTr="00072C23">
        <w:trPr>
          <w:trHeight w:val="40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576</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88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Катукова, остановка транспорта «Улица Меркулова», нечетная сторона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129</w:t>
            </w:r>
          </w:p>
        </w:tc>
      </w:tr>
      <w:tr w:rsidR="0040757F" w:rsidRPr="0040757F" w:rsidTr="00072C23">
        <w:trPr>
          <w:trHeight w:val="47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577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177п</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Катукова, в районе остановки транспорта «21 микрорайон»</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129</w:t>
            </w:r>
          </w:p>
        </w:tc>
      </w:tr>
      <w:tr w:rsidR="0040757F" w:rsidRPr="0040757F" w:rsidTr="00072C23">
        <w:trPr>
          <w:trHeight w:val="30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578</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27л</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Катукова, около остановки транспорта «21 микрорайон»</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129</w:t>
            </w:r>
          </w:p>
        </w:tc>
      </w:tr>
      <w:tr w:rsidR="0040757F" w:rsidRPr="0040757F" w:rsidTr="00072C23">
        <w:trPr>
          <w:trHeight w:val="41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579</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28л</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Катукова, около дома № 11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129</w:t>
            </w:r>
          </w:p>
        </w:tc>
      </w:tr>
      <w:tr w:rsidR="0040757F" w:rsidRPr="0040757F" w:rsidTr="00072C23">
        <w:trPr>
          <w:trHeight w:val="55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580</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28п</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Катукова, около дома № 11</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129</w:t>
            </w:r>
          </w:p>
        </w:tc>
      </w:tr>
      <w:tr w:rsidR="0040757F" w:rsidRPr="0040757F" w:rsidTr="00072C23">
        <w:trPr>
          <w:trHeight w:val="687"/>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581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291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Катукова, остановка трамвая «21 микрорайон», движение в сторону 19 микрорайона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129</w:t>
            </w:r>
          </w:p>
        </w:tc>
      </w:tr>
      <w:tr w:rsidR="0040757F" w:rsidRPr="0040757F" w:rsidTr="00072C23">
        <w:trPr>
          <w:trHeight w:val="687"/>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582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291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Катукова, остановка трамвая «21 микрорайон», движение в сторону 19 микрорайона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129</w:t>
            </w:r>
          </w:p>
        </w:tc>
      </w:tr>
      <w:tr w:rsidR="0040757F" w:rsidRPr="0040757F" w:rsidTr="00072C23">
        <w:trPr>
          <w:trHeight w:val="687"/>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583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292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Катукова, остановка трамвая «21 микрорайон», движение в сторону памятника Танкистам</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129</w:t>
            </w:r>
          </w:p>
        </w:tc>
      </w:tr>
      <w:tr w:rsidR="0040757F" w:rsidRPr="0040757F" w:rsidTr="00072C23">
        <w:trPr>
          <w:trHeight w:val="687"/>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584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292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Катукова, остановка трамвая «21 микрорайон», движение в сторону памятника Танкистам</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129</w:t>
            </w:r>
          </w:p>
        </w:tc>
      </w:tr>
      <w:tr w:rsidR="0040757F" w:rsidRPr="0040757F" w:rsidTr="00072C23">
        <w:trPr>
          <w:trHeight w:val="687"/>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585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295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Октябрьский мост, остановка транспорта «С. Сырское», движение в сторону пр. </w:t>
            </w:r>
            <w:r w:rsidRPr="0040757F">
              <w:rPr>
                <w:color w:val="000000"/>
                <w:sz w:val="24"/>
                <w:szCs w:val="24"/>
              </w:rPr>
              <w:t>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129</w:t>
            </w:r>
          </w:p>
        </w:tc>
      </w:tr>
      <w:tr w:rsidR="0040757F" w:rsidRPr="0040757F" w:rsidTr="00072C23">
        <w:trPr>
          <w:trHeight w:val="687"/>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586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295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Октябрьский мост, остановка транспорта «С. Сырское», движение в сторону пр. </w:t>
            </w:r>
            <w:r w:rsidRPr="0040757F">
              <w:rPr>
                <w:color w:val="000000"/>
                <w:sz w:val="24"/>
                <w:szCs w:val="24"/>
              </w:rPr>
              <w:t>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129</w:t>
            </w:r>
          </w:p>
        </w:tc>
      </w:tr>
      <w:tr w:rsidR="0040757F" w:rsidRPr="0040757F" w:rsidTr="00072C23">
        <w:trPr>
          <w:trHeight w:val="44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587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Металлургов, в районе дома № 7</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133</w:t>
            </w:r>
          </w:p>
        </w:tc>
      </w:tr>
      <w:tr w:rsidR="0040757F" w:rsidRPr="0040757F" w:rsidTr="00072C23">
        <w:trPr>
          <w:trHeight w:val="53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588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119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Прокатная, остановка транспорта «Ул. М. Расковой» (диализный центр)</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133</w:t>
            </w:r>
          </w:p>
        </w:tc>
      </w:tr>
      <w:tr w:rsidR="0040757F" w:rsidRPr="0040757F" w:rsidTr="00072C23">
        <w:trPr>
          <w:trHeight w:val="48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589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119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Прокатная, остановка транспорта «Ул. М. Расковой» (диализный центр)</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133</w:t>
            </w:r>
          </w:p>
        </w:tc>
      </w:tr>
      <w:tr w:rsidR="0040757F" w:rsidRPr="0040757F" w:rsidTr="00072C23">
        <w:trPr>
          <w:trHeight w:val="43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590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200</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 xml:space="preserve">В районе пл. Металлургов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134</w:t>
            </w:r>
          </w:p>
        </w:tc>
      </w:tr>
      <w:tr w:rsidR="0040757F" w:rsidRPr="0040757F" w:rsidTr="00072C23">
        <w:trPr>
          <w:trHeight w:val="74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591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120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Мира, остановка транспорта «Площадь Металлургов», движение в сторону Стан 2000</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134</w:t>
            </w:r>
          </w:p>
        </w:tc>
      </w:tr>
      <w:tr w:rsidR="0040757F" w:rsidRPr="0040757F" w:rsidTr="00072C23">
        <w:trPr>
          <w:trHeight w:val="497"/>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592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120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Проспект Мира, остановка транспорта «Площадь Металлургов», движение в сторону Стан 2000</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134</w:t>
            </w:r>
          </w:p>
        </w:tc>
      </w:tr>
      <w:tr w:rsidR="0040757F" w:rsidRPr="0040757F" w:rsidTr="00072C23">
        <w:trPr>
          <w:trHeight w:val="61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593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107</w:t>
            </w:r>
          </w:p>
        </w:tc>
        <w:tc>
          <w:tcPr>
            <w:tcW w:w="7087" w:type="dxa"/>
            <w:shd w:val="clear" w:color="auto" w:fill="auto"/>
            <w:vAlign w:val="center"/>
            <w:hideMark/>
          </w:tcPr>
          <w:p w:rsidR="0040757F" w:rsidRPr="0040757F" w:rsidRDefault="0040757F" w:rsidP="0040757F">
            <w:pPr>
              <w:outlineLvl w:val="1"/>
              <w:rPr>
                <w:color w:val="000000"/>
                <w:sz w:val="24"/>
                <w:szCs w:val="24"/>
                <w:lang w:val="ru-RU"/>
              </w:rPr>
            </w:pPr>
            <w:r w:rsidRPr="0040757F">
              <w:rPr>
                <w:color w:val="000000"/>
                <w:sz w:val="24"/>
                <w:szCs w:val="24"/>
                <w:lang w:val="ru-RU"/>
              </w:rPr>
              <w:t>Улица Сырская, в районе Октябрьского моста, и остановки транспорта «Мост»</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143</w:t>
            </w:r>
          </w:p>
        </w:tc>
      </w:tr>
      <w:tr w:rsidR="0040757F" w:rsidRPr="0040757F" w:rsidTr="00072C23">
        <w:trPr>
          <w:trHeight w:val="57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594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296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Октябрьский мост, остановка транспорта «Мост», движение в сторону пос. </w:t>
            </w:r>
            <w:r w:rsidRPr="0040757F">
              <w:rPr>
                <w:color w:val="000000"/>
                <w:sz w:val="24"/>
                <w:szCs w:val="24"/>
              </w:rPr>
              <w:t>ЛТЗ</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143</w:t>
            </w:r>
          </w:p>
        </w:tc>
      </w:tr>
      <w:tr w:rsidR="0040757F" w:rsidRPr="0040757F" w:rsidTr="00072C23">
        <w:trPr>
          <w:trHeight w:val="55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595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296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Октябрьский мост, остановка транспорта «Мост», движение в сторону пос. </w:t>
            </w:r>
            <w:r w:rsidRPr="0040757F">
              <w:rPr>
                <w:color w:val="000000"/>
                <w:sz w:val="24"/>
                <w:szCs w:val="24"/>
              </w:rPr>
              <w:t>ЛТЗ</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143</w:t>
            </w:r>
          </w:p>
        </w:tc>
      </w:tr>
      <w:tr w:rsidR="0040757F" w:rsidRPr="0040757F" w:rsidTr="00072C23">
        <w:trPr>
          <w:trHeight w:val="55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596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297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Октябрьский мост, остановка транспорта «Мост», движение в сторону пр. </w:t>
            </w:r>
            <w:r w:rsidRPr="0040757F">
              <w:rPr>
                <w:color w:val="000000"/>
                <w:sz w:val="24"/>
                <w:szCs w:val="24"/>
              </w:rPr>
              <w:t>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143</w:t>
            </w:r>
          </w:p>
        </w:tc>
      </w:tr>
      <w:tr w:rsidR="0040757F" w:rsidRPr="0040757F" w:rsidTr="00072C23">
        <w:trPr>
          <w:trHeight w:val="567"/>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597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297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Октябрьский мост, остановка транспорта «Мост», движение в сторону пр. </w:t>
            </w:r>
            <w:r w:rsidRPr="0040757F">
              <w:rPr>
                <w:color w:val="000000"/>
                <w:sz w:val="24"/>
                <w:szCs w:val="24"/>
              </w:rPr>
              <w:t>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143</w:t>
            </w:r>
          </w:p>
        </w:tc>
      </w:tr>
      <w:tr w:rsidR="0040757F" w:rsidRPr="0040757F" w:rsidTr="00072C23">
        <w:trPr>
          <w:trHeight w:val="52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598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Металлургов, в районе строения 22г</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144</w:t>
            </w:r>
          </w:p>
        </w:tc>
      </w:tr>
      <w:tr w:rsidR="0040757F" w:rsidRPr="0040757F" w:rsidTr="00072C23">
        <w:trPr>
          <w:trHeight w:val="74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599</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104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Металлургов, остановка транспорта «Технопарк», движение в сторону ул. 9 Мая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144</w:t>
            </w:r>
          </w:p>
        </w:tc>
      </w:tr>
      <w:tr w:rsidR="0040757F" w:rsidRPr="0040757F" w:rsidTr="00072C23">
        <w:trPr>
          <w:trHeight w:val="61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600</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104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Металлургов, остановка транспорта «Технопарк», движение в сторону ул. 9 Мая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144</w:t>
            </w:r>
          </w:p>
        </w:tc>
      </w:tr>
      <w:tr w:rsidR="0040757F" w:rsidRPr="0040757F" w:rsidTr="00072C23">
        <w:trPr>
          <w:trHeight w:val="61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601</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105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Металлургов, остановка транспорта «Технопарк», движение в сторону ул. </w:t>
            </w:r>
            <w:r w:rsidRPr="0040757F">
              <w:rPr>
                <w:color w:val="000000"/>
                <w:sz w:val="24"/>
                <w:szCs w:val="24"/>
              </w:rPr>
              <w:t>Краснозаводская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144</w:t>
            </w:r>
          </w:p>
        </w:tc>
      </w:tr>
      <w:tr w:rsidR="0040757F" w:rsidRPr="0040757F" w:rsidTr="00072C23">
        <w:trPr>
          <w:trHeight w:val="61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602</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105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Металлургов, остановка транспорта «Технопарк», движение в сторону ул. </w:t>
            </w:r>
            <w:r w:rsidRPr="0040757F">
              <w:rPr>
                <w:color w:val="000000"/>
                <w:sz w:val="24"/>
                <w:szCs w:val="24"/>
              </w:rPr>
              <w:t>Краснозаводская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144</w:t>
            </w:r>
          </w:p>
        </w:tc>
      </w:tr>
      <w:tr w:rsidR="0040757F" w:rsidRPr="0040757F" w:rsidTr="00072C23">
        <w:trPr>
          <w:trHeight w:val="61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603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106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Металлургов, остановка транспорта «Коксохим», движение в сторону ул. </w:t>
            </w:r>
            <w:r w:rsidRPr="0040757F">
              <w:rPr>
                <w:color w:val="000000"/>
                <w:sz w:val="24"/>
                <w:szCs w:val="24"/>
              </w:rPr>
              <w:t>Краснозаводская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144</w:t>
            </w:r>
          </w:p>
        </w:tc>
      </w:tr>
      <w:tr w:rsidR="0040757F" w:rsidRPr="0040757F" w:rsidTr="00072C23">
        <w:trPr>
          <w:trHeight w:val="61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604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106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Металлургов, остановка транспорта «Коксохим», движение в сторону ул. </w:t>
            </w:r>
            <w:r w:rsidRPr="0040757F">
              <w:rPr>
                <w:color w:val="000000"/>
                <w:sz w:val="24"/>
                <w:szCs w:val="24"/>
              </w:rPr>
              <w:t>Краснозаводская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144</w:t>
            </w:r>
          </w:p>
        </w:tc>
      </w:tr>
      <w:tr w:rsidR="0040757F" w:rsidRPr="0040757F" w:rsidTr="00072C23">
        <w:trPr>
          <w:trHeight w:val="397"/>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605</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96</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9 Мая, остановка транспорта «НЛМК», нечетная сторона</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Тумба</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145</w:t>
            </w:r>
          </w:p>
        </w:tc>
      </w:tr>
      <w:tr w:rsidR="0040757F" w:rsidRPr="0040757F" w:rsidTr="00072C23">
        <w:trPr>
          <w:trHeight w:val="491"/>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606</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166</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9 Мая, в районе владения 88, АЗС № 4</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145</w:t>
            </w:r>
          </w:p>
        </w:tc>
      </w:tr>
      <w:tr w:rsidR="0040757F" w:rsidRPr="0040757F" w:rsidTr="00072C23">
        <w:trPr>
          <w:trHeight w:val="42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607</w:t>
            </w:r>
          </w:p>
        </w:tc>
        <w:tc>
          <w:tcPr>
            <w:tcW w:w="1134"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167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9 Мая, в районе владения 88, АЗС № 4</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145</w:t>
            </w:r>
          </w:p>
        </w:tc>
      </w:tr>
      <w:tr w:rsidR="0040757F" w:rsidRPr="0040757F" w:rsidTr="00072C23">
        <w:trPr>
          <w:trHeight w:val="38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608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229</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rPr>
              <w:t>Улица Лесная, владение 2б</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145</w:t>
            </w:r>
          </w:p>
        </w:tc>
      </w:tr>
      <w:tr w:rsidR="0040757F" w:rsidRPr="0040757F" w:rsidTr="00072C23">
        <w:trPr>
          <w:trHeight w:val="61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609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139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Переулок Бестужева, остановка транспорта «Заводоуправление ПАО «НЛМК», движение в сторону пл. </w:t>
            </w:r>
            <w:r w:rsidRPr="0040757F">
              <w:rPr>
                <w:color w:val="000000"/>
                <w:sz w:val="24"/>
                <w:szCs w:val="24"/>
              </w:rPr>
              <w:t>Металлургов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146</w:t>
            </w:r>
          </w:p>
        </w:tc>
      </w:tr>
      <w:tr w:rsidR="0040757F" w:rsidRPr="0040757F" w:rsidTr="00072C23">
        <w:trPr>
          <w:trHeight w:val="61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610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139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Переулок Бестужева, остановка транспорта «Заводоуправление ПАО «НЛМК», движение в сторону пл. </w:t>
            </w:r>
            <w:r w:rsidRPr="0040757F">
              <w:rPr>
                <w:color w:val="000000"/>
                <w:sz w:val="24"/>
                <w:szCs w:val="24"/>
              </w:rPr>
              <w:t>Металлургов</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146</w:t>
            </w:r>
          </w:p>
        </w:tc>
      </w:tr>
      <w:tr w:rsidR="0040757F" w:rsidRPr="0040757F" w:rsidTr="00072C23">
        <w:trPr>
          <w:trHeight w:val="61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611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140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Проспект Мира, остановка транспорта «Медсанчасть НЛМК», движение в сторону пл. </w:t>
            </w:r>
            <w:r w:rsidRPr="0040757F">
              <w:rPr>
                <w:color w:val="000000"/>
                <w:sz w:val="24"/>
                <w:szCs w:val="24"/>
              </w:rPr>
              <w:t>Мира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146</w:t>
            </w:r>
          </w:p>
        </w:tc>
      </w:tr>
      <w:tr w:rsidR="0040757F" w:rsidRPr="0040757F" w:rsidTr="00072C23">
        <w:trPr>
          <w:trHeight w:val="61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612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140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Проспект Мира, остановка транспорта «Медсанчасть НЛМК», движение в сторону пл. </w:t>
            </w:r>
            <w:r w:rsidRPr="0040757F">
              <w:rPr>
                <w:color w:val="000000"/>
                <w:sz w:val="24"/>
                <w:szCs w:val="24"/>
              </w:rPr>
              <w:t>Мира</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146</w:t>
            </w:r>
          </w:p>
        </w:tc>
      </w:tr>
      <w:tr w:rsidR="0040757F" w:rsidRPr="0040757F" w:rsidTr="00072C23">
        <w:trPr>
          <w:trHeight w:val="42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613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Октябрьский мост, правая сторона движение в центр</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155</w:t>
            </w:r>
          </w:p>
        </w:tc>
      </w:tr>
      <w:tr w:rsidR="0040757F" w:rsidRPr="0040757F" w:rsidTr="00072C23">
        <w:trPr>
          <w:trHeight w:val="35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614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79</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Октябрьский мост, правая сторона движение в центр</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155</w:t>
            </w:r>
          </w:p>
        </w:tc>
      </w:tr>
      <w:tr w:rsidR="0040757F" w:rsidRPr="0040757F" w:rsidTr="00072C23">
        <w:trPr>
          <w:trHeight w:val="31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615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80</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Октябрьский мост, правая сторона движение в центр</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155</w:t>
            </w:r>
          </w:p>
        </w:tc>
      </w:tr>
      <w:tr w:rsidR="0040757F" w:rsidRPr="0040757F" w:rsidTr="00072C23">
        <w:trPr>
          <w:trHeight w:val="42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616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Октябрьский мост, правая сторона движение в центр</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155</w:t>
            </w:r>
          </w:p>
        </w:tc>
      </w:tr>
      <w:tr w:rsidR="0040757F" w:rsidRPr="0040757F" w:rsidTr="00072C23">
        <w:trPr>
          <w:trHeight w:val="27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617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Октябрьский мост, правая сторона движение в центр</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155</w:t>
            </w:r>
          </w:p>
        </w:tc>
      </w:tr>
      <w:tr w:rsidR="0040757F" w:rsidRPr="0040757F" w:rsidTr="00072C23">
        <w:trPr>
          <w:trHeight w:val="26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618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83</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Октябрьский мост, правая сторона движение в центр</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155</w:t>
            </w:r>
          </w:p>
        </w:tc>
      </w:tr>
      <w:tr w:rsidR="0040757F" w:rsidRPr="0040757F" w:rsidTr="00072C23">
        <w:trPr>
          <w:trHeight w:val="39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619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84</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Октябрьский мост, правая сторона движение в центр</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155</w:t>
            </w:r>
          </w:p>
        </w:tc>
      </w:tr>
      <w:tr w:rsidR="0040757F" w:rsidRPr="0040757F" w:rsidTr="00072C23">
        <w:trPr>
          <w:trHeight w:val="28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620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85</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Октябрьский мост, правая сторона движение в центр</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155</w:t>
            </w:r>
          </w:p>
        </w:tc>
      </w:tr>
      <w:tr w:rsidR="0040757F" w:rsidRPr="0040757F" w:rsidTr="00072C23">
        <w:trPr>
          <w:trHeight w:val="26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621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86</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Октябрьский мост, правая сторона движение в центр</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155</w:t>
            </w:r>
          </w:p>
        </w:tc>
      </w:tr>
      <w:tr w:rsidR="0040757F" w:rsidRPr="0040757F" w:rsidTr="00072C23">
        <w:trPr>
          <w:trHeight w:val="266"/>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622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Октябрьский мост, правая сторона движение в центр</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155</w:t>
            </w:r>
          </w:p>
        </w:tc>
      </w:tr>
      <w:tr w:rsidR="0040757F" w:rsidRPr="0040757F" w:rsidTr="00072C23">
        <w:trPr>
          <w:trHeight w:val="410"/>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623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Октябрьский мост, левая сторона движение в центр</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155</w:t>
            </w:r>
          </w:p>
        </w:tc>
      </w:tr>
      <w:tr w:rsidR="0040757F" w:rsidRPr="0040757F" w:rsidTr="00072C23">
        <w:trPr>
          <w:trHeight w:val="28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lastRenderedPageBreak/>
              <w:t>624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89</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Октябрьский мост, левая сторона движение в центр</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155</w:t>
            </w:r>
          </w:p>
        </w:tc>
      </w:tr>
      <w:tr w:rsidR="0040757F" w:rsidRPr="0040757F" w:rsidTr="00072C23">
        <w:trPr>
          <w:trHeight w:val="28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625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90</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Октябрьский мост, левая сторона движение в центр</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155</w:t>
            </w:r>
          </w:p>
        </w:tc>
      </w:tr>
      <w:tr w:rsidR="0040757F" w:rsidRPr="0040757F" w:rsidTr="00072C23">
        <w:trPr>
          <w:trHeight w:val="41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626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Октябрьский мост, левая сторона движение в центр</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155</w:t>
            </w:r>
          </w:p>
        </w:tc>
      </w:tr>
      <w:tr w:rsidR="0040757F" w:rsidRPr="0040757F" w:rsidTr="00072C23">
        <w:trPr>
          <w:trHeight w:val="278"/>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627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Октябрьский мост, левая сторона движение в центр</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155</w:t>
            </w:r>
          </w:p>
        </w:tc>
      </w:tr>
      <w:tr w:rsidR="0040757F" w:rsidRPr="0040757F" w:rsidTr="00072C23">
        <w:trPr>
          <w:trHeight w:val="40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628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93</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Октябрьский мост, левая сторона движение в центр</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155</w:t>
            </w:r>
          </w:p>
        </w:tc>
      </w:tr>
      <w:tr w:rsidR="0040757F" w:rsidRPr="0040757F" w:rsidTr="00072C23">
        <w:trPr>
          <w:trHeight w:val="217"/>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629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94</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Октябрьский мост, левая сторона движение в центр</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155</w:t>
            </w:r>
          </w:p>
        </w:tc>
      </w:tr>
      <w:tr w:rsidR="0040757F" w:rsidRPr="0040757F" w:rsidTr="00072C23">
        <w:trPr>
          <w:trHeight w:val="275"/>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630</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95</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Октябрьский мост, левая сторона движение в центр</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155</w:t>
            </w:r>
          </w:p>
        </w:tc>
      </w:tr>
      <w:tr w:rsidR="0040757F" w:rsidRPr="0040757F" w:rsidTr="00072C23">
        <w:trPr>
          <w:trHeight w:val="38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631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96</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Октябрьский мост, левая сторона движение в центр</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155</w:t>
            </w:r>
          </w:p>
        </w:tc>
      </w:tr>
      <w:tr w:rsidR="0040757F" w:rsidRPr="0040757F" w:rsidTr="00072C23">
        <w:trPr>
          <w:trHeight w:val="293"/>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632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97</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Октябрьский мост, левая сторона движение в центр</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Панель-кронштейн на опоре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155</w:t>
            </w:r>
          </w:p>
        </w:tc>
      </w:tr>
      <w:tr w:rsidR="0040757F" w:rsidRPr="0040757F" w:rsidTr="00072C23">
        <w:trPr>
          <w:trHeight w:val="407"/>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633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108</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В районе Октябрьского моста, со стороны ЛТЗ-2</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noWrap/>
            <w:vAlign w:val="center"/>
            <w:hideMark/>
          </w:tcPr>
          <w:p w:rsidR="0040757F" w:rsidRPr="0040757F" w:rsidRDefault="0040757F" w:rsidP="0040757F">
            <w:pPr>
              <w:jc w:val="center"/>
              <w:rPr>
                <w:color w:val="000000"/>
                <w:sz w:val="24"/>
                <w:szCs w:val="24"/>
              </w:rPr>
            </w:pPr>
            <w:r w:rsidRPr="0040757F">
              <w:rPr>
                <w:color w:val="000000"/>
                <w:sz w:val="24"/>
                <w:szCs w:val="24"/>
              </w:rPr>
              <w:t>155</w:t>
            </w:r>
          </w:p>
        </w:tc>
      </w:tr>
      <w:tr w:rsidR="0040757F" w:rsidRPr="0040757F" w:rsidTr="00072C23">
        <w:trPr>
          <w:trHeight w:val="359"/>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634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203</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 xml:space="preserve">В районе АБК Азотнотукового производства </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156</w:t>
            </w:r>
          </w:p>
        </w:tc>
      </w:tr>
      <w:tr w:rsidR="0040757F" w:rsidRPr="0040757F" w:rsidTr="00072C23">
        <w:trPr>
          <w:trHeight w:val="61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635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107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Металлургов, остановка транспорта «АЗТП», движение в сторону ул. </w:t>
            </w:r>
            <w:r w:rsidRPr="0040757F">
              <w:rPr>
                <w:color w:val="000000"/>
                <w:sz w:val="24"/>
                <w:szCs w:val="24"/>
              </w:rPr>
              <w:t>Краснозаводская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156</w:t>
            </w:r>
          </w:p>
        </w:tc>
      </w:tr>
      <w:tr w:rsidR="0040757F" w:rsidRPr="0040757F" w:rsidTr="00072C23">
        <w:trPr>
          <w:trHeight w:val="61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636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107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Улица Металлургов, остановка транспорта «АЗТП», движение в сторону ул. </w:t>
            </w:r>
            <w:r w:rsidRPr="0040757F">
              <w:rPr>
                <w:color w:val="000000"/>
                <w:sz w:val="24"/>
                <w:szCs w:val="24"/>
              </w:rPr>
              <w:t>Краснозаводская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156</w:t>
            </w:r>
          </w:p>
        </w:tc>
      </w:tr>
      <w:tr w:rsidR="0040757F" w:rsidRPr="0040757F" w:rsidTr="00072C23">
        <w:trPr>
          <w:trHeight w:val="61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637</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118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Металлургов, остановка транспорта «АЗТП», движение в сторону ул. 9 Мая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156</w:t>
            </w:r>
          </w:p>
        </w:tc>
      </w:tr>
      <w:tr w:rsidR="0040757F" w:rsidRPr="0040757F" w:rsidTr="00072C23">
        <w:trPr>
          <w:trHeight w:val="614"/>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638</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118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Металлургов, остановка транспорта «АЗТП», движение в сторону ул. 9 Мая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156</w:t>
            </w:r>
          </w:p>
        </w:tc>
      </w:tr>
      <w:tr w:rsidR="0040757F" w:rsidRPr="0040757F" w:rsidTr="00072C23">
        <w:trPr>
          <w:trHeight w:val="362"/>
        </w:trPr>
        <w:tc>
          <w:tcPr>
            <w:tcW w:w="851"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639</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171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Октябрьский мост, улица Краснозаводская, напротив строения 2в</w:t>
            </w:r>
          </w:p>
        </w:tc>
        <w:tc>
          <w:tcPr>
            <w:tcW w:w="3260"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164</w:t>
            </w:r>
          </w:p>
        </w:tc>
      </w:tr>
      <w:tr w:rsidR="0040757F" w:rsidRPr="0040757F" w:rsidTr="00072C23">
        <w:trPr>
          <w:trHeight w:val="614"/>
        </w:trPr>
        <w:tc>
          <w:tcPr>
            <w:tcW w:w="851"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640</w:t>
            </w:r>
          </w:p>
        </w:tc>
        <w:tc>
          <w:tcPr>
            <w:tcW w:w="1134"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230</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sz w:val="24"/>
                <w:szCs w:val="24"/>
                <w:lang w:val="ru-RU"/>
              </w:rPr>
              <w:t>Территория ЦПМШ ПАО «НЛМК», район памятника созидательного труда тракторостроителей</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rPr>
              <w:t>Щит 6х3 м</w:t>
            </w:r>
          </w:p>
        </w:tc>
        <w:tc>
          <w:tcPr>
            <w:tcW w:w="1819"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164</w:t>
            </w:r>
          </w:p>
        </w:tc>
      </w:tr>
      <w:tr w:rsidR="0040757F" w:rsidRPr="0040757F" w:rsidTr="00072C23">
        <w:trPr>
          <w:trHeight w:val="614"/>
        </w:trPr>
        <w:tc>
          <w:tcPr>
            <w:tcW w:w="851"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rPr>
              <w:t>64</w:t>
            </w:r>
            <w:r w:rsidRPr="0040757F">
              <w:rPr>
                <w:color w:val="000000"/>
                <w:sz w:val="24"/>
                <w:szCs w:val="24"/>
                <w:lang w:val="ru-RU"/>
              </w:rPr>
              <w:t>1</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298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Октябрьский мост, остановка трамвая «Речная», движение в сторону пр. </w:t>
            </w:r>
            <w:r w:rsidRPr="0040757F">
              <w:rPr>
                <w:color w:val="000000"/>
                <w:sz w:val="24"/>
                <w:szCs w:val="24"/>
              </w:rPr>
              <w:t>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164</w:t>
            </w:r>
          </w:p>
        </w:tc>
      </w:tr>
      <w:tr w:rsidR="0040757F" w:rsidRPr="0040757F" w:rsidTr="00072C23">
        <w:trPr>
          <w:trHeight w:val="614"/>
        </w:trPr>
        <w:tc>
          <w:tcPr>
            <w:tcW w:w="851"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642</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298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Октябрьский мост, остановка трамвая «Речная», движение в сторону пр. </w:t>
            </w:r>
            <w:r w:rsidRPr="0040757F">
              <w:rPr>
                <w:color w:val="000000"/>
                <w:sz w:val="24"/>
                <w:szCs w:val="24"/>
              </w:rPr>
              <w:t>Победы</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164</w:t>
            </w:r>
          </w:p>
        </w:tc>
      </w:tr>
      <w:tr w:rsidR="0040757F" w:rsidRPr="0040757F" w:rsidTr="00072C23">
        <w:trPr>
          <w:trHeight w:val="614"/>
        </w:trPr>
        <w:tc>
          <w:tcPr>
            <w:tcW w:w="851"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lastRenderedPageBreak/>
              <w:t>643</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299 (1)</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Октябрьский мост, остановка транспорта «Речная», движение в сторону пос. </w:t>
            </w:r>
            <w:r w:rsidRPr="0040757F">
              <w:rPr>
                <w:color w:val="000000"/>
                <w:sz w:val="24"/>
                <w:szCs w:val="24"/>
              </w:rPr>
              <w:t>ЛТЗ</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164</w:t>
            </w:r>
          </w:p>
        </w:tc>
      </w:tr>
      <w:tr w:rsidR="0040757F" w:rsidRPr="0040757F" w:rsidTr="00072C23">
        <w:trPr>
          <w:trHeight w:val="614"/>
        </w:trPr>
        <w:tc>
          <w:tcPr>
            <w:tcW w:w="851"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644</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299 (2)</w:t>
            </w:r>
          </w:p>
        </w:tc>
        <w:tc>
          <w:tcPr>
            <w:tcW w:w="7087" w:type="dxa"/>
            <w:shd w:val="clear" w:color="auto" w:fill="auto"/>
            <w:vAlign w:val="center"/>
            <w:hideMark/>
          </w:tcPr>
          <w:p w:rsidR="0040757F" w:rsidRPr="0040757F" w:rsidRDefault="0040757F" w:rsidP="0040757F">
            <w:pPr>
              <w:rPr>
                <w:color w:val="000000"/>
                <w:sz w:val="24"/>
                <w:szCs w:val="24"/>
              </w:rPr>
            </w:pPr>
            <w:r w:rsidRPr="0040757F">
              <w:rPr>
                <w:color w:val="000000"/>
                <w:sz w:val="24"/>
                <w:szCs w:val="24"/>
                <w:lang w:val="ru-RU"/>
              </w:rPr>
              <w:t xml:space="preserve">Октябрьский мост, остановка транспорта «Речная», движение в сторону пос. </w:t>
            </w:r>
            <w:r w:rsidRPr="0040757F">
              <w:rPr>
                <w:color w:val="000000"/>
                <w:sz w:val="24"/>
                <w:szCs w:val="24"/>
              </w:rPr>
              <w:t>ЛТЗ</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164</w:t>
            </w:r>
          </w:p>
        </w:tc>
      </w:tr>
      <w:tr w:rsidR="0040757F" w:rsidRPr="0040757F" w:rsidTr="00072C23">
        <w:trPr>
          <w:trHeight w:val="614"/>
        </w:trPr>
        <w:tc>
          <w:tcPr>
            <w:tcW w:w="851"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645</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307 (1)</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Металлургов, остановка транспорта «Шлакопереработка», движение в сторону ул. 9 мая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165</w:t>
            </w:r>
          </w:p>
        </w:tc>
      </w:tr>
      <w:tr w:rsidR="0040757F" w:rsidRPr="0040757F" w:rsidTr="00072C23">
        <w:trPr>
          <w:trHeight w:val="614"/>
        </w:trPr>
        <w:tc>
          <w:tcPr>
            <w:tcW w:w="851"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646</w:t>
            </w:r>
          </w:p>
        </w:tc>
        <w:tc>
          <w:tcPr>
            <w:tcW w:w="1134"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307 (2)</w:t>
            </w:r>
          </w:p>
        </w:tc>
        <w:tc>
          <w:tcPr>
            <w:tcW w:w="7087" w:type="dxa"/>
            <w:shd w:val="clear" w:color="auto" w:fill="auto"/>
            <w:vAlign w:val="center"/>
            <w:hideMark/>
          </w:tcPr>
          <w:p w:rsidR="0040757F" w:rsidRPr="0040757F" w:rsidRDefault="0040757F" w:rsidP="0040757F">
            <w:pPr>
              <w:rPr>
                <w:color w:val="000000"/>
                <w:sz w:val="24"/>
                <w:szCs w:val="24"/>
                <w:lang w:val="ru-RU"/>
              </w:rPr>
            </w:pPr>
            <w:r w:rsidRPr="0040757F">
              <w:rPr>
                <w:color w:val="000000"/>
                <w:sz w:val="24"/>
                <w:szCs w:val="24"/>
                <w:lang w:val="ru-RU"/>
              </w:rPr>
              <w:t>Улица Металлургов, остановка транспорта «Шлакопереработка», движение в сторону ул. 9 мая</w:t>
            </w:r>
          </w:p>
        </w:tc>
        <w:tc>
          <w:tcPr>
            <w:tcW w:w="3260" w:type="dxa"/>
            <w:shd w:val="clear" w:color="auto" w:fill="auto"/>
            <w:vAlign w:val="center"/>
            <w:hideMark/>
          </w:tcPr>
          <w:p w:rsidR="0040757F" w:rsidRPr="0040757F" w:rsidRDefault="0040757F" w:rsidP="0040757F">
            <w:pPr>
              <w:jc w:val="center"/>
              <w:rPr>
                <w:color w:val="000000"/>
                <w:sz w:val="24"/>
                <w:szCs w:val="24"/>
                <w:lang w:val="ru-RU"/>
              </w:rPr>
            </w:pPr>
            <w:r w:rsidRPr="0040757F">
              <w:rPr>
                <w:color w:val="000000"/>
                <w:sz w:val="24"/>
                <w:szCs w:val="24"/>
                <w:lang w:val="ru-RU"/>
              </w:rPr>
              <w:t>Рекламная конструкция на остановочном павильоне</w:t>
            </w:r>
          </w:p>
        </w:tc>
        <w:tc>
          <w:tcPr>
            <w:tcW w:w="1819" w:type="dxa"/>
            <w:shd w:val="clear" w:color="auto" w:fill="auto"/>
            <w:vAlign w:val="center"/>
            <w:hideMark/>
          </w:tcPr>
          <w:p w:rsidR="0040757F" w:rsidRPr="0040757F" w:rsidRDefault="0040757F" w:rsidP="0040757F">
            <w:pPr>
              <w:jc w:val="center"/>
              <w:rPr>
                <w:color w:val="000000"/>
                <w:sz w:val="24"/>
                <w:szCs w:val="24"/>
              </w:rPr>
            </w:pPr>
            <w:r w:rsidRPr="0040757F">
              <w:rPr>
                <w:color w:val="000000"/>
                <w:sz w:val="24"/>
                <w:szCs w:val="24"/>
              </w:rPr>
              <w:t>165</w:t>
            </w:r>
          </w:p>
        </w:tc>
      </w:tr>
    </w:tbl>
    <w:p w:rsidR="0040757F" w:rsidRPr="0040757F" w:rsidRDefault="0040757F" w:rsidP="0040757F">
      <w:pPr>
        <w:rPr>
          <w:color w:val="000000"/>
          <w:sz w:val="24"/>
          <w:szCs w:val="24"/>
        </w:rPr>
      </w:pPr>
      <w:r w:rsidRPr="0040757F">
        <w:rPr>
          <w:color w:val="000000"/>
          <w:sz w:val="24"/>
          <w:szCs w:val="24"/>
        </w:rPr>
        <w:br w:type="page"/>
      </w:r>
    </w:p>
    <w:p w:rsidR="0040757F" w:rsidRPr="0040757F" w:rsidRDefault="0040757F" w:rsidP="0040757F">
      <w:r w:rsidRPr="0040757F">
        <w:rPr>
          <w:noProof/>
          <w:lang w:val="ru-RU"/>
        </w:rPr>
        <w:lastRenderedPageBreak/>
        <w:drawing>
          <wp:anchor distT="0" distB="0" distL="114300" distR="114300" simplePos="0" relativeHeight="251726848" behindDoc="0" locked="0" layoutInCell="1" allowOverlap="1" wp14:anchorId="22133878" wp14:editId="566A0DF6">
            <wp:simplePos x="0" y="0"/>
            <wp:positionH relativeFrom="column">
              <wp:posOffset>289560</wp:posOffset>
            </wp:positionH>
            <wp:positionV relativeFrom="paragraph">
              <wp:posOffset>3175</wp:posOffset>
            </wp:positionV>
            <wp:extent cx="9248775" cy="5657850"/>
            <wp:effectExtent l="0" t="0" r="0" b="0"/>
            <wp:wrapTopAndBottom/>
            <wp:docPr id="44" name="Рисунок 44" descr="D:\!СХЕМА\!Моя СХЕМА\!СХЕМА 2021v2\1\!Зона 2 квадраты и обознач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ХЕМА\!Моя СХЕМА\!СХЕМА 2021v2\1\!Зона 2 квадраты и обозначения.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248775" cy="565785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567"/>
      </w:pPr>
      <w:r w:rsidRPr="0040757F">
        <w:rPr>
          <w:noProof/>
          <w:lang w:val="ru-RU"/>
        </w:rPr>
        <w:lastRenderedPageBreak/>
        <w:drawing>
          <wp:anchor distT="0" distB="0" distL="114300" distR="114300" simplePos="0" relativeHeight="251694080" behindDoc="0" locked="0" layoutInCell="1" allowOverlap="1" wp14:anchorId="3DA68350" wp14:editId="380871F3">
            <wp:simplePos x="0" y="0"/>
            <wp:positionH relativeFrom="column">
              <wp:posOffset>892273</wp:posOffset>
            </wp:positionH>
            <wp:positionV relativeFrom="paragraph">
              <wp:posOffset>-3810</wp:posOffset>
            </wp:positionV>
            <wp:extent cx="7953375" cy="6029325"/>
            <wp:effectExtent l="0" t="0" r="0" b="0"/>
            <wp:wrapTopAndBottom/>
            <wp:docPr id="85" name="Рисунок 85" descr="D:\!СХЕМА 2019\!Моя СХЕМА\Листы Схемы 2019\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ХЕМА 2019\!Моя СХЕМА\Листы Схемы 2019\54-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953375" cy="6029325"/>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653120" behindDoc="0" locked="0" layoutInCell="1" allowOverlap="1" wp14:anchorId="3708419B" wp14:editId="52C9B857">
            <wp:simplePos x="0" y="0"/>
            <wp:positionH relativeFrom="column">
              <wp:posOffset>909132</wp:posOffset>
            </wp:positionH>
            <wp:positionV relativeFrom="paragraph">
              <wp:posOffset>-3810</wp:posOffset>
            </wp:positionV>
            <wp:extent cx="8058150" cy="6153150"/>
            <wp:effectExtent l="0" t="0" r="0" b="0"/>
            <wp:wrapTopAndBottom/>
            <wp:docPr id="31" name="Рисунок 31" descr="D:\!СХЕМА 2019\Моя СХЕМА\Мои изменения 2019\В Схему\55-2 завод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ХЕМА 2019\Моя СХЕМА\Мои изменения 2019\В Схему\55-2 заводская.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058150" cy="6153150"/>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1418"/>
        </w:tabs>
        <w:rPr>
          <w:noProof/>
        </w:rPr>
      </w:pPr>
      <w:r w:rsidRPr="0040757F">
        <w:rPr>
          <w:noProof/>
          <w:lang w:val="ru-RU"/>
        </w:rPr>
        <w:lastRenderedPageBreak/>
        <w:drawing>
          <wp:anchor distT="0" distB="0" distL="114300" distR="114300" simplePos="0" relativeHeight="251587584" behindDoc="0" locked="0" layoutInCell="1" allowOverlap="1" wp14:anchorId="1FB1C410" wp14:editId="01BB6738">
            <wp:simplePos x="0" y="0"/>
            <wp:positionH relativeFrom="column">
              <wp:posOffset>918747</wp:posOffset>
            </wp:positionH>
            <wp:positionV relativeFrom="paragraph">
              <wp:posOffset>-3810</wp:posOffset>
            </wp:positionV>
            <wp:extent cx="7953375" cy="6076950"/>
            <wp:effectExtent l="0" t="0" r="0" b="0"/>
            <wp:wrapTopAndBottom/>
            <wp:docPr id="24" name="Рисунок 24" descr="D:\!СХЕМА 2019\Моя СХЕМА\Мои изменения 2019\В Схему\60-2_Гагар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ХЕМА 2019\Моя СХЕМА\Мои изменения 2019\В Схему\60-2_Гагарина.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953375" cy="6076950"/>
                    </a:xfrm>
                    <a:prstGeom prst="rect">
                      <a:avLst/>
                    </a:prstGeom>
                    <a:noFill/>
                    <a:ln>
                      <a:noFill/>
                    </a:ln>
                  </pic:spPr>
                </pic:pic>
              </a:graphicData>
            </a:graphic>
          </wp:anchor>
        </w:drawing>
      </w:r>
      <w:r w:rsidRPr="0040757F">
        <w:rPr>
          <w:noProof/>
        </w:rPr>
        <w:br w:type="page"/>
      </w:r>
    </w:p>
    <w:p w:rsidR="0040757F" w:rsidRPr="0040757F" w:rsidRDefault="0040757F" w:rsidP="0040757F">
      <w:pPr>
        <w:tabs>
          <w:tab w:val="left" w:pos="0"/>
          <w:tab w:val="left" w:pos="567"/>
          <w:tab w:val="left" w:pos="1418"/>
        </w:tabs>
        <w:rPr>
          <w:noProof/>
        </w:rPr>
      </w:pPr>
      <w:r w:rsidRPr="0040757F">
        <w:rPr>
          <w:noProof/>
          <w:lang w:val="ru-RU"/>
        </w:rPr>
        <w:lastRenderedPageBreak/>
        <w:drawing>
          <wp:anchor distT="0" distB="0" distL="114300" distR="114300" simplePos="0" relativeHeight="251703296" behindDoc="0" locked="0" layoutInCell="1" allowOverlap="1" wp14:anchorId="0D7374D0" wp14:editId="2154FC26">
            <wp:simplePos x="0" y="0"/>
            <wp:positionH relativeFrom="column">
              <wp:posOffset>914848</wp:posOffset>
            </wp:positionH>
            <wp:positionV relativeFrom="paragraph">
              <wp:posOffset>0</wp:posOffset>
            </wp:positionV>
            <wp:extent cx="8001000" cy="6238875"/>
            <wp:effectExtent l="0" t="0" r="0" b="0"/>
            <wp:wrapTopAndBottom/>
            <wp:docPr id="86" name="Рисунок 3" descr="\\SERVN\obmen\OLDSERVER\ОТДЕЛ НАРУЖНОЙ РЕКЛАМЫ\Аня\ИЗМЕНЕНИЯ\Изменения 2020\картинки СХЕМЫ\61-2 жд вокзал - Терешков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N\obmen\OLDSERVER\ОТДЕЛ НАРУЖНОЙ РЕКЛАМЫ\Аня\ИЗМЕНЕНИЯ\Изменения 2020\картинки СХЕМЫ\61-2 жд вокзал - Терешковой.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001000" cy="6238875"/>
                    </a:xfrm>
                    <a:prstGeom prst="rect">
                      <a:avLst/>
                    </a:prstGeom>
                    <a:noFill/>
                    <a:ln w="9525">
                      <a:noFill/>
                      <a:miter lim="800000"/>
                      <a:headEnd/>
                      <a:tailEnd/>
                    </a:ln>
                  </pic:spPr>
                </pic:pic>
              </a:graphicData>
            </a:graphic>
          </wp:anchor>
        </w:drawing>
      </w:r>
      <w:r w:rsidRPr="0040757F">
        <w:rPr>
          <w:noProof/>
        </w:rPr>
        <w:br w:type="page"/>
      </w:r>
    </w:p>
    <w:p w:rsidR="0040757F" w:rsidRPr="0040757F" w:rsidRDefault="0040757F" w:rsidP="0040757F">
      <w:pPr>
        <w:tabs>
          <w:tab w:val="left" w:pos="709"/>
          <w:tab w:val="left" w:pos="1418"/>
        </w:tabs>
      </w:pPr>
      <w:r w:rsidRPr="0040757F">
        <w:rPr>
          <w:noProof/>
          <w:lang w:val="ru-RU"/>
        </w:rPr>
        <w:lastRenderedPageBreak/>
        <w:drawing>
          <wp:anchor distT="0" distB="0" distL="114300" distR="114300" simplePos="0" relativeHeight="251656192" behindDoc="0" locked="0" layoutInCell="1" allowOverlap="1" wp14:anchorId="545A0B34" wp14:editId="1D6CBC15">
            <wp:simplePos x="0" y="0"/>
            <wp:positionH relativeFrom="column">
              <wp:posOffset>847913</wp:posOffset>
            </wp:positionH>
            <wp:positionV relativeFrom="paragraph">
              <wp:posOffset>-13335</wp:posOffset>
            </wp:positionV>
            <wp:extent cx="8086725" cy="5981700"/>
            <wp:effectExtent l="0" t="0" r="0" b="0"/>
            <wp:wrapTopAndBottom/>
            <wp:docPr id="82" name="Рисунок 82" descr="D:\!СХЕМА 2019\Моя СХЕМА\Мои изменения 2019\В Схему\62-2 Гагар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ХЕМА 2019\Моя СХЕМА\Мои изменения 2019\В Схему\62-2 Гагарина.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086725" cy="5981700"/>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657216" behindDoc="0" locked="0" layoutInCell="1" allowOverlap="1" wp14:anchorId="6F784492" wp14:editId="73EB9829">
            <wp:simplePos x="0" y="0"/>
            <wp:positionH relativeFrom="column">
              <wp:posOffset>864146</wp:posOffset>
            </wp:positionH>
            <wp:positionV relativeFrom="paragraph">
              <wp:posOffset>-32385</wp:posOffset>
            </wp:positionV>
            <wp:extent cx="7762875" cy="5962650"/>
            <wp:effectExtent l="0" t="0" r="0" b="0"/>
            <wp:wrapTopAndBottom/>
            <wp:docPr id="83" name="Рисунок 83" descr="D:\!СХЕМА 2019\Моя СХЕМА\Мои изменения 2019\В Схему\65-2 студенов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ХЕМА 2019\Моя СХЕМА\Мои изменения 2019\В Схему\65-2 студеновская.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762875" cy="596265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pPr>
      <w:r w:rsidRPr="0040757F">
        <w:rPr>
          <w:noProof/>
          <w:lang w:val="ru-RU"/>
        </w:rPr>
        <w:lastRenderedPageBreak/>
        <w:drawing>
          <wp:anchor distT="0" distB="0" distL="114300" distR="114300" simplePos="0" relativeHeight="251658240" behindDoc="0" locked="0" layoutInCell="1" allowOverlap="1" wp14:anchorId="3039584D" wp14:editId="22FD621C">
            <wp:simplePos x="0" y="0"/>
            <wp:positionH relativeFrom="column">
              <wp:posOffset>908041</wp:posOffset>
            </wp:positionH>
            <wp:positionV relativeFrom="paragraph">
              <wp:posOffset>-13335</wp:posOffset>
            </wp:positionV>
            <wp:extent cx="8201025" cy="6153150"/>
            <wp:effectExtent l="0" t="0" r="0" b="0"/>
            <wp:wrapTopAndBottom/>
            <wp:docPr id="84" name="Рисунок 84" descr="D:\!СХЕМА 2019\Моя СХЕМА\Мои изменения 2019\В Схему\66-2 студеновская горг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ХЕМА 2019\Моя СХЕМА\Мои изменения 2019\В Схему\66-2 студеновская горгаз.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201025" cy="615315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pPr>
      <w:r w:rsidRPr="0040757F">
        <w:rPr>
          <w:noProof/>
          <w:lang w:val="ru-RU"/>
        </w:rPr>
        <w:lastRenderedPageBreak/>
        <w:drawing>
          <wp:anchor distT="0" distB="0" distL="114300" distR="114300" simplePos="0" relativeHeight="251682816" behindDoc="0" locked="0" layoutInCell="1" allowOverlap="1" wp14:anchorId="6DA9815E" wp14:editId="1AD4F201">
            <wp:simplePos x="0" y="0"/>
            <wp:positionH relativeFrom="column">
              <wp:posOffset>936706</wp:posOffset>
            </wp:positionH>
            <wp:positionV relativeFrom="paragraph">
              <wp:posOffset>-13335</wp:posOffset>
            </wp:positionV>
            <wp:extent cx="8159115" cy="6067425"/>
            <wp:effectExtent l="0" t="0" r="0" b="0"/>
            <wp:wrapTopAndBottom/>
            <wp:docPr id="46" name="Рисунок 46" descr="D:\!СХЕМА 2019\Моя СХЕМА\Листы Схемы 2019\70-2 московская-север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ХЕМА 2019\Моя СХЕМА\Листы Схемы 2019\70-2 московская-северный.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159115" cy="606742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851"/>
          <w:tab w:val="left" w:pos="1418"/>
        </w:tabs>
      </w:pPr>
      <w:r w:rsidRPr="0040757F">
        <w:rPr>
          <w:noProof/>
          <w:lang w:val="ru-RU"/>
        </w:rPr>
        <w:lastRenderedPageBreak/>
        <w:drawing>
          <wp:anchor distT="0" distB="0" distL="114300" distR="114300" simplePos="0" relativeHeight="251659264" behindDoc="0" locked="0" layoutInCell="1" allowOverlap="1" wp14:anchorId="7654D7C4" wp14:editId="2FE67E61">
            <wp:simplePos x="0" y="0"/>
            <wp:positionH relativeFrom="column">
              <wp:posOffset>920222</wp:posOffset>
            </wp:positionH>
            <wp:positionV relativeFrom="paragraph">
              <wp:posOffset>-32385</wp:posOffset>
            </wp:positionV>
            <wp:extent cx="7867650" cy="6067425"/>
            <wp:effectExtent l="0" t="0" r="0" b="0"/>
            <wp:wrapTopAndBottom/>
            <wp:docPr id="1" name="Рисунок 1" descr="D:\!СХЕМА 2019\Моя СХЕМА\Мои изменения 2019\В Схему\71 космонавтов циолковс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ХЕМА 2019\Моя СХЕМА\Мои изменения 2019\В Схему\71 космонавтов циолковского.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867650" cy="6067425"/>
                    </a:xfrm>
                    <a:prstGeom prst="rect">
                      <a:avLst/>
                    </a:prstGeom>
                    <a:noFill/>
                    <a:ln>
                      <a:noFill/>
                    </a:ln>
                  </pic:spPr>
                </pic:pic>
              </a:graphicData>
            </a:graphic>
          </wp:anchor>
        </w:drawing>
      </w:r>
      <w:r w:rsidRPr="0040757F">
        <w:br w:type="page"/>
      </w:r>
    </w:p>
    <w:p w:rsidR="0040757F" w:rsidRPr="0040757F" w:rsidRDefault="0040757F" w:rsidP="0040757F">
      <w:pPr>
        <w:tabs>
          <w:tab w:val="left" w:pos="851"/>
          <w:tab w:val="left" w:pos="1418"/>
        </w:tabs>
      </w:pPr>
      <w:r w:rsidRPr="0040757F">
        <w:rPr>
          <w:noProof/>
          <w:lang w:val="ru-RU"/>
        </w:rPr>
        <w:lastRenderedPageBreak/>
        <w:drawing>
          <wp:anchor distT="0" distB="0" distL="114300" distR="114300" simplePos="0" relativeHeight="251588608" behindDoc="0" locked="0" layoutInCell="1" allowOverlap="1" wp14:anchorId="388B1299" wp14:editId="4A555CBC">
            <wp:simplePos x="0" y="0"/>
            <wp:positionH relativeFrom="column">
              <wp:posOffset>942153</wp:posOffset>
            </wp:positionH>
            <wp:positionV relativeFrom="paragraph">
              <wp:posOffset>-3810</wp:posOffset>
            </wp:positionV>
            <wp:extent cx="8172450" cy="6143625"/>
            <wp:effectExtent l="0" t="0" r="0" b="0"/>
            <wp:wrapTopAndBottom/>
            <wp:docPr id="57" name="Рисунок 57" descr="D:\!СХЕМА 2019\Моя СХЕМА\Мои изменения 2019\В Схему\72-2 космонавтов обл д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ХЕМА 2019\Моя СХЕМА\Мои изменения 2019\В Схему\72-2 космонавтов обл дк.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172450" cy="614362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pPr>
      <w:r w:rsidRPr="0040757F">
        <w:rPr>
          <w:noProof/>
          <w:lang w:val="ru-RU"/>
        </w:rPr>
        <w:lastRenderedPageBreak/>
        <w:drawing>
          <wp:anchor distT="0" distB="0" distL="114300" distR="114300" simplePos="0" relativeHeight="251589632" behindDoc="0" locked="0" layoutInCell="1" allowOverlap="1" wp14:anchorId="47D37A61" wp14:editId="170AAC2A">
            <wp:simplePos x="0" y="0"/>
            <wp:positionH relativeFrom="column">
              <wp:posOffset>895350</wp:posOffset>
            </wp:positionH>
            <wp:positionV relativeFrom="paragraph">
              <wp:posOffset>-13335</wp:posOffset>
            </wp:positionV>
            <wp:extent cx="8181975" cy="6124575"/>
            <wp:effectExtent l="0" t="0" r="0" b="0"/>
            <wp:wrapTopAndBottom/>
            <wp:docPr id="124" name="Рисунок 124" descr="D:\!СХЕМА 2019\Моя СХЕМА\Мои изменения 2019\В Схему\73-2 космонавтов пл авиато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ХЕМА 2019\Моя СХЕМА\Мои изменения 2019\В Схему\73-2 космонавтов пл авиаторов.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181975" cy="612457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pPr>
      <w:r w:rsidRPr="0040757F">
        <w:rPr>
          <w:noProof/>
          <w:lang w:val="ru-RU"/>
        </w:rPr>
        <w:lastRenderedPageBreak/>
        <w:drawing>
          <wp:anchor distT="0" distB="0" distL="114300" distR="114300" simplePos="0" relativeHeight="251704320" behindDoc="0" locked="0" layoutInCell="1" allowOverlap="1" wp14:anchorId="0F7B8155" wp14:editId="101D4497">
            <wp:simplePos x="0" y="0"/>
            <wp:positionH relativeFrom="column">
              <wp:posOffset>869503</wp:posOffset>
            </wp:positionH>
            <wp:positionV relativeFrom="paragraph">
              <wp:posOffset>0</wp:posOffset>
            </wp:positionV>
            <wp:extent cx="8020050" cy="6105525"/>
            <wp:effectExtent l="0" t="0" r="0" b="0"/>
            <wp:wrapTopAndBottom/>
            <wp:docPr id="115" name="Рисунок 4" descr="\\SERVN\obmen\OLDSERVER\ОТДЕЛ НАРУЖНОЙ РЕКЛАМЫ\Аня\ИЗМЕНЕНИЯ\Изменения 2020\картинки СХЕМЫ\74 гагарина -плеханова (2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N\obmen\OLDSERVER\ОТДЕЛ НАРУЖНОЙ РЕКЛАМЫ\Аня\ИЗМЕНЕНИЯ\Изменения 2020\картинки СХЕМЫ\74 гагарина -плеханова (2Z).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020050" cy="6105525"/>
                    </a:xfrm>
                    <a:prstGeom prst="rect">
                      <a:avLst/>
                    </a:prstGeom>
                    <a:noFill/>
                    <a:ln w="9525">
                      <a:noFill/>
                      <a:miter lim="800000"/>
                      <a:headEnd/>
                      <a:tailEnd/>
                    </a:ln>
                  </pic:spPr>
                </pic:pic>
              </a:graphicData>
            </a:graphic>
          </wp:anchor>
        </w:drawing>
      </w:r>
      <w:r w:rsidRPr="0040757F">
        <w:br w:type="page"/>
      </w:r>
    </w:p>
    <w:p w:rsidR="0040757F" w:rsidRPr="0040757F" w:rsidRDefault="0040757F" w:rsidP="0040757F">
      <w:pPr>
        <w:tabs>
          <w:tab w:val="left" w:pos="567"/>
          <w:tab w:val="left" w:pos="709"/>
          <w:tab w:val="left" w:pos="1418"/>
        </w:tabs>
      </w:pPr>
      <w:r w:rsidRPr="0040757F">
        <w:rPr>
          <w:noProof/>
          <w:lang w:val="ru-RU"/>
        </w:rPr>
        <w:lastRenderedPageBreak/>
        <w:drawing>
          <wp:anchor distT="0" distB="0" distL="114300" distR="114300" simplePos="0" relativeHeight="251650048" behindDoc="0" locked="0" layoutInCell="1" allowOverlap="1" wp14:anchorId="4DDD1CDC" wp14:editId="36A9131E">
            <wp:simplePos x="0" y="0"/>
            <wp:positionH relativeFrom="column">
              <wp:posOffset>794484</wp:posOffset>
            </wp:positionH>
            <wp:positionV relativeFrom="paragraph">
              <wp:posOffset>-32385</wp:posOffset>
            </wp:positionV>
            <wp:extent cx="8010525" cy="6143625"/>
            <wp:effectExtent l="0" t="0" r="0" b="0"/>
            <wp:wrapTopAndBottom/>
            <wp:docPr id="72" name="Рисунок 72" descr="D:\!СХЕМА 2019\Моя СХЕМА\Мои изменения 2019\В Схему\75-2 Гагарина - Лен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ХЕМА 2019\Моя СХЕМА\Мои изменения 2019\В Схему\75-2 Гагарина - Ленина.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010525" cy="6143625"/>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709"/>
          <w:tab w:val="left" w:pos="1418"/>
        </w:tabs>
      </w:pPr>
      <w:r w:rsidRPr="0040757F">
        <w:rPr>
          <w:noProof/>
          <w:lang w:val="ru-RU"/>
        </w:rPr>
        <w:lastRenderedPageBreak/>
        <w:drawing>
          <wp:anchor distT="0" distB="0" distL="114300" distR="114300" simplePos="0" relativeHeight="251660288" behindDoc="0" locked="0" layoutInCell="1" allowOverlap="1" wp14:anchorId="0F4F2EA8" wp14:editId="6BBDA4D1">
            <wp:simplePos x="0" y="0"/>
            <wp:positionH relativeFrom="column">
              <wp:posOffset>908676</wp:posOffset>
            </wp:positionH>
            <wp:positionV relativeFrom="paragraph">
              <wp:posOffset>-13335</wp:posOffset>
            </wp:positionV>
            <wp:extent cx="7829550" cy="6143625"/>
            <wp:effectExtent l="0" t="0" r="0" b="0"/>
            <wp:wrapTopAndBottom/>
            <wp:docPr id="4" name="Рисунок 4" descr="D:\!СХЕМА 2019\Моя СХЕМА\Мои изменения 2019\В Схему\76-2 студеновская ЛГП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ХЕМА 2019\Моя СХЕМА\Мои изменения 2019\В Схему\76-2 студеновская ЛГПУ.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829550" cy="6143625"/>
                    </a:xfrm>
                    <a:prstGeom prst="rect">
                      <a:avLst/>
                    </a:prstGeom>
                    <a:noFill/>
                    <a:ln>
                      <a:noFill/>
                    </a:ln>
                  </pic:spPr>
                </pic:pic>
              </a:graphicData>
            </a:graphic>
          </wp:anchor>
        </w:drawing>
      </w:r>
      <w:r w:rsidRPr="0040757F">
        <w:br w:type="page"/>
      </w:r>
      <w:r w:rsidRPr="0040757F">
        <w:rPr>
          <w:noProof/>
          <w:lang w:val="ru-RU"/>
        </w:rPr>
        <w:lastRenderedPageBreak/>
        <w:drawing>
          <wp:anchor distT="0" distB="0" distL="114300" distR="114300" simplePos="0" relativeHeight="251590656" behindDoc="0" locked="0" layoutInCell="1" allowOverlap="1" wp14:anchorId="6568D232" wp14:editId="0154B424">
            <wp:simplePos x="0" y="0"/>
            <wp:positionH relativeFrom="column">
              <wp:posOffset>837896</wp:posOffset>
            </wp:positionH>
            <wp:positionV relativeFrom="paragraph">
              <wp:posOffset>-3810</wp:posOffset>
            </wp:positionV>
            <wp:extent cx="8086725" cy="6172200"/>
            <wp:effectExtent l="0" t="0" r="0" b="0"/>
            <wp:wrapTopAndBottom/>
            <wp:docPr id="160" name="Рисунок 160" descr="D:\!СХЕМА 2019\Моя СХЕМА\Мои изменения 2019\В Схему\83-2 московская - полиграфиче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ХЕМА 2019\Моя СХЕМА\Мои изменения 2019\В Схему\83-2 московская - полиграфическая.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086725" cy="6172200"/>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709"/>
        </w:tabs>
      </w:pPr>
      <w:r w:rsidRPr="0040757F">
        <w:rPr>
          <w:noProof/>
          <w:lang w:val="ru-RU"/>
        </w:rPr>
        <w:lastRenderedPageBreak/>
        <w:drawing>
          <wp:anchor distT="0" distB="0" distL="114300" distR="114300" simplePos="0" relativeHeight="251591680" behindDoc="0" locked="0" layoutInCell="1" allowOverlap="1" wp14:anchorId="298F72BD" wp14:editId="7F319632">
            <wp:simplePos x="0" y="0"/>
            <wp:positionH relativeFrom="column">
              <wp:posOffset>891648</wp:posOffset>
            </wp:positionH>
            <wp:positionV relativeFrom="paragraph">
              <wp:posOffset>-13335</wp:posOffset>
            </wp:positionV>
            <wp:extent cx="8258175" cy="6219825"/>
            <wp:effectExtent l="0" t="0" r="0" b="0"/>
            <wp:wrapTopAndBottom/>
            <wp:docPr id="161" name="Рисунок 161" descr="D:\!СХЕМА 2019\Моя СХЕМА\Мои изменения 2019\В Схему\84-2 вермишева я берз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СХЕМА 2019\Моя СХЕМА\Мои изменения 2019\В Схему\84-2 вермишева я берзина.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258175" cy="6219825"/>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592704" behindDoc="0" locked="0" layoutInCell="1" allowOverlap="1" wp14:anchorId="2C5C0A31" wp14:editId="61FFCBFF">
            <wp:simplePos x="0" y="0"/>
            <wp:positionH relativeFrom="column">
              <wp:posOffset>921832</wp:posOffset>
            </wp:positionH>
            <wp:positionV relativeFrom="paragraph">
              <wp:posOffset>-13335</wp:posOffset>
            </wp:positionV>
            <wp:extent cx="8153400" cy="6200775"/>
            <wp:effectExtent l="0" t="0" r="0" b="0"/>
            <wp:wrapTopAndBottom/>
            <wp:docPr id="162" name="Рисунок 162" descr="D:\!СХЕМА 2019\Моя СХЕМА\Мои изменения 2019\В Схему\85-2 космонавтов  железный ры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СХЕМА 2019\Моя СХЕМА\Мои изменения 2019\В Схему\85-2 космонавтов  железный рынок.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153400" cy="6200775"/>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709"/>
          <w:tab w:val="left" w:pos="1418"/>
        </w:tabs>
      </w:pPr>
      <w:r w:rsidRPr="0040757F">
        <w:rPr>
          <w:noProof/>
          <w:lang w:val="ru-RU"/>
        </w:rPr>
        <w:lastRenderedPageBreak/>
        <w:drawing>
          <wp:anchor distT="0" distB="0" distL="114300" distR="114300" simplePos="0" relativeHeight="251649024" behindDoc="0" locked="0" layoutInCell="1" allowOverlap="1" wp14:anchorId="2D41D971" wp14:editId="523F9BCB">
            <wp:simplePos x="0" y="0"/>
            <wp:positionH relativeFrom="column">
              <wp:posOffset>904705</wp:posOffset>
            </wp:positionH>
            <wp:positionV relativeFrom="paragraph">
              <wp:posOffset>27940</wp:posOffset>
            </wp:positionV>
            <wp:extent cx="7315200" cy="6057900"/>
            <wp:effectExtent l="0" t="0" r="0" b="0"/>
            <wp:wrapTopAndBottom/>
            <wp:docPr id="6" name="Рисунок 6" descr="D:\!СХЕМА 2019\Моя СХЕМА\Мои изменения 2019\В Схему\86 лист. циолковского- пап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ХЕМА 2019\Моя СХЕМА\Мои изменения 2019\В Схему\86 лист. циолковского- папина.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315200" cy="6057900"/>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709"/>
          <w:tab w:val="left" w:pos="1418"/>
        </w:tabs>
      </w:pPr>
      <w:r w:rsidRPr="0040757F">
        <w:rPr>
          <w:noProof/>
          <w:lang w:val="ru-RU"/>
        </w:rPr>
        <w:lastRenderedPageBreak/>
        <w:drawing>
          <wp:anchor distT="0" distB="0" distL="114300" distR="114300" simplePos="0" relativeHeight="251705344" behindDoc="0" locked="0" layoutInCell="1" allowOverlap="1" wp14:anchorId="6D48891E" wp14:editId="12C143F4">
            <wp:simplePos x="0" y="0"/>
            <wp:positionH relativeFrom="column">
              <wp:posOffset>889278</wp:posOffset>
            </wp:positionH>
            <wp:positionV relativeFrom="paragraph">
              <wp:posOffset>-45076</wp:posOffset>
            </wp:positionV>
            <wp:extent cx="8039100" cy="6172200"/>
            <wp:effectExtent l="0" t="0" r="0" b="0"/>
            <wp:wrapTopAndBottom/>
            <wp:docPr id="116" name="Рисунок 5" descr="\\SERVN\obmen\OLDSERVER\ОТДЕЛ НАРУЖНОЙ РЕКЛАМЫ\Аня\ИЗМЕНЕНИЯ\Изменения 2020\картинки СХЕМЫ\87-2 пл Побе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N\obmen\OLDSERVER\ОТДЕЛ НАРУЖНОЙ РЕКЛАМЫ\Аня\ИЗМЕНЕНИЯ\Изменения 2020\картинки СХЕМЫ\87-2 пл Победы.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039100" cy="6172200"/>
                    </a:xfrm>
                    <a:prstGeom prst="rect">
                      <a:avLst/>
                    </a:prstGeom>
                    <a:noFill/>
                    <a:ln w="9525">
                      <a:noFill/>
                      <a:miter lim="800000"/>
                      <a:headEnd/>
                      <a:tailEnd/>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665408" behindDoc="0" locked="0" layoutInCell="1" allowOverlap="1" wp14:anchorId="1B58AB74" wp14:editId="33B64361">
            <wp:simplePos x="0" y="0"/>
            <wp:positionH relativeFrom="column">
              <wp:posOffset>909221</wp:posOffset>
            </wp:positionH>
            <wp:positionV relativeFrom="paragraph">
              <wp:posOffset>-3810</wp:posOffset>
            </wp:positionV>
            <wp:extent cx="8018145" cy="6105525"/>
            <wp:effectExtent l="0" t="0" r="0" b="0"/>
            <wp:wrapTopAndBottom/>
            <wp:docPr id="43" name="Рисунок 43" descr="D:\!СХЕМА 2019\Моя СХЕМА\Листы Схемы 2019\96-2 московская- елец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ХЕМА 2019\Моя СХЕМА\Листы Схемы 2019\96-2 московская- елецкое.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8018145" cy="6105525"/>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681792" behindDoc="0" locked="0" layoutInCell="1" allowOverlap="1" wp14:anchorId="7243A997" wp14:editId="28CDFF64">
            <wp:simplePos x="0" y="0"/>
            <wp:positionH relativeFrom="column">
              <wp:posOffset>921733</wp:posOffset>
            </wp:positionH>
            <wp:positionV relativeFrom="paragraph">
              <wp:posOffset>-3810</wp:posOffset>
            </wp:positionV>
            <wp:extent cx="8029575" cy="6172200"/>
            <wp:effectExtent l="0" t="0" r="0" b="0"/>
            <wp:wrapTopAndBottom/>
            <wp:docPr id="100" name="Рисунок 100" descr="D:\!СХЕМА 2019\Моя СХЕМА\Листы Схемы 2019\97-2 60 лет ССс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ХЕМА 2019\Моя СХЕМА\Листы Схемы 2019\97-2 60 лет ССсР.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029575" cy="6172200"/>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593728" behindDoc="0" locked="0" layoutInCell="1" allowOverlap="1" wp14:anchorId="01CB6AC9" wp14:editId="73CC511F">
            <wp:simplePos x="0" y="0"/>
            <wp:positionH relativeFrom="column">
              <wp:posOffset>912048</wp:posOffset>
            </wp:positionH>
            <wp:positionV relativeFrom="paragraph">
              <wp:posOffset>-13335</wp:posOffset>
            </wp:positionV>
            <wp:extent cx="7658100" cy="6134100"/>
            <wp:effectExtent l="0" t="0" r="0" b="0"/>
            <wp:wrapTopAndBottom/>
            <wp:docPr id="166" name="Рисунок 166" descr="D:\!СХЕМА 2019\Моя СХЕМА\Мои изменения 2019\В Схему\98-2 водопьянова 23 микрорай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СХЕМА 2019\Моя СХЕМА\Мои изменения 2019\В Схему\98-2 водопьянова 23 микрорайон.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658100" cy="6134100"/>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594752" behindDoc="0" locked="0" layoutInCell="1" allowOverlap="1" wp14:anchorId="005103A3" wp14:editId="3F052183">
            <wp:simplePos x="0" y="0"/>
            <wp:positionH relativeFrom="column">
              <wp:posOffset>899804</wp:posOffset>
            </wp:positionH>
            <wp:positionV relativeFrom="paragraph">
              <wp:posOffset>-13335</wp:posOffset>
            </wp:positionV>
            <wp:extent cx="7639050" cy="6038850"/>
            <wp:effectExtent l="0" t="0" r="0" b="0"/>
            <wp:wrapTopAndBottom/>
            <wp:docPr id="167" name="Рисунок 167" descr="D:\!СХЕМА 2019\Моя СХЕМА\Мои изменения 2019\В Схему\99-2 водопьян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СХЕМА 2019\Моя СХЕМА\Мои изменения 2019\В Схему\99-2 водопьянова.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639050" cy="6038850"/>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706368" behindDoc="0" locked="0" layoutInCell="1" allowOverlap="1" wp14:anchorId="42E37941" wp14:editId="2BAF9299">
            <wp:simplePos x="0" y="0"/>
            <wp:positionH relativeFrom="column">
              <wp:posOffset>882462</wp:posOffset>
            </wp:positionH>
            <wp:positionV relativeFrom="paragraph">
              <wp:posOffset>0</wp:posOffset>
            </wp:positionV>
            <wp:extent cx="8039100" cy="6115050"/>
            <wp:effectExtent l="0" t="0" r="0" b="0"/>
            <wp:wrapTopAndBottom/>
            <wp:docPr id="117" name="Рисунок 6" descr="\\SERVN\obmen\OLDSERVER\ОТДЕЛ НАРУЖНОЙ РЕКЛАМЫ\Аня\ИЗМЕНЕНИЯ\Изменения 2020\картинки СХЕМЫ\100 пр Побе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N\obmen\OLDSERVER\ОТДЕЛ НАРУЖНОЙ РЕКЛАМЫ\Аня\ИЗМЕНЕНИЯ\Изменения 2020\картинки СХЕМЫ\100 пр Победы.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039100" cy="6115050"/>
                    </a:xfrm>
                    <a:prstGeom prst="rect">
                      <a:avLst/>
                    </a:prstGeom>
                    <a:noFill/>
                    <a:ln w="9525">
                      <a:noFill/>
                      <a:miter lim="800000"/>
                      <a:headEnd/>
                      <a:tailEnd/>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652096" behindDoc="0" locked="0" layoutInCell="1" allowOverlap="1" wp14:anchorId="0997C536" wp14:editId="1E7562FD">
            <wp:simplePos x="0" y="0"/>
            <wp:positionH relativeFrom="column">
              <wp:posOffset>908586</wp:posOffset>
            </wp:positionH>
            <wp:positionV relativeFrom="paragraph">
              <wp:posOffset>5715</wp:posOffset>
            </wp:positionV>
            <wp:extent cx="7743825" cy="6238875"/>
            <wp:effectExtent l="0" t="0" r="0" b="0"/>
            <wp:wrapTopAndBottom/>
            <wp:docPr id="76" name="Рисунок 76" descr="D:\!СХЕМА 2019\Моя СХЕМА\Мои изменения 2019\В Схему\101-2неделина нача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ХЕМА 2019\Моя СХЕМА\Мои изменения 2019\В Схему\101-2неделина начало+.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743825" cy="6238875"/>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707392" behindDoc="0" locked="0" layoutInCell="1" allowOverlap="1" wp14:anchorId="18634A7F" wp14:editId="342DA1A9">
            <wp:simplePos x="0" y="0"/>
            <wp:positionH relativeFrom="column">
              <wp:posOffset>896084</wp:posOffset>
            </wp:positionH>
            <wp:positionV relativeFrom="paragraph">
              <wp:posOffset>0</wp:posOffset>
            </wp:positionV>
            <wp:extent cx="7581900" cy="5974151"/>
            <wp:effectExtent l="0" t="0" r="0" b="0"/>
            <wp:wrapTopAndBottom/>
            <wp:docPr id="16" name="Рисунок 2" descr="\\SERVN\obmen\OLDSERVER\ОТДЕЛ НАРУЖНОЙ РЕКЛАМЫ\Аня\ИЗМЕНЕНИЯ\изменения 2021\2 изменения 2021\картинки СХЕМЫ\102 недел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N\obmen\OLDSERVER\ОТДЕЛ НАРУЖНОЙ РЕКЛАМЫ\Аня\ИЗМЕНЕНИЯ\изменения 2021\2 изменения 2021\картинки СХЕМЫ\102 неделина.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581900" cy="5974151"/>
                    </a:xfrm>
                    <a:prstGeom prst="rect">
                      <a:avLst/>
                    </a:prstGeom>
                    <a:noFill/>
                    <a:ln w="9525">
                      <a:noFill/>
                      <a:miter lim="800000"/>
                      <a:headEnd/>
                      <a:tailEnd/>
                    </a:ln>
                  </pic:spPr>
                </pic:pic>
              </a:graphicData>
            </a:graphic>
          </wp:anchor>
        </w:drawing>
      </w:r>
      <w:r w:rsidRPr="0040757F">
        <w:t xml:space="preserve"> </w:t>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708416" behindDoc="0" locked="0" layoutInCell="1" allowOverlap="1" wp14:anchorId="559F9AB9" wp14:editId="66FF8C3D">
            <wp:simplePos x="0" y="0"/>
            <wp:positionH relativeFrom="column">
              <wp:posOffset>882837</wp:posOffset>
            </wp:positionH>
            <wp:positionV relativeFrom="paragraph">
              <wp:posOffset>0</wp:posOffset>
            </wp:positionV>
            <wp:extent cx="8143875" cy="6200775"/>
            <wp:effectExtent l="0" t="0" r="0" b="0"/>
            <wp:wrapTopAndBottom/>
            <wp:docPr id="120" name="Рисунок 8" descr="\\SERVN\obmen\OLDSERVER\ОТДЕЛ НАРУЖНОЙ РЕКЛАМЫ\Аня\ИЗМЕНЕНИЯ\Изменения 2020\картинки СХЕМЫ\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RVN\obmen\OLDSERVER\ОТДЕЛ НАРУЖНОЙ РЕКЛАМЫ\Аня\ИЗМЕНЕНИЯ\Изменения 2020\картинки СХЕМЫ\103-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143875" cy="6200775"/>
                    </a:xfrm>
                    <a:prstGeom prst="rect">
                      <a:avLst/>
                    </a:prstGeom>
                    <a:noFill/>
                    <a:ln w="9525">
                      <a:noFill/>
                      <a:miter lim="800000"/>
                      <a:headEnd/>
                      <a:tailEnd/>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655168" behindDoc="0" locked="0" layoutInCell="1" allowOverlap="1" wp14:anchorId="74B3E29D" wp14:editId="340994CD">
            <wp:simplePos x="0" y="0"/>
            <wp:positionH relativeFrom="column">
              <wp:posOffset>916314</wp:posOffset>
            </wp:positionH>
            <wp:positionV relativeFrom="paragraph">
              <wp:posOffset>-32385</wp:posOffset>
            </wp:positionV>
            <wp:extent cx="8115300" cy="6191250"/>
            <wp:effectExtent l="0" t="0" r="0" b="0"/>
            <wp:wrapTopAndBottom/>
            <wp:docPr id="79" name="Рисунок 79" descr="D:\!СХЕМА 2019\Моя СХЕМА\Мои изменения 2019\В Схему\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ХЕМА 2019\Моя СХЕМА\Мои изменения 2019\В Схему\113-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115300" cy="6191250"/>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709440" behindDoc="0" locked="0" layoutInCell="1" allowOverlap="1" wp14:anchorId="6E9E485F" wp14:editId="494B64CA">
            <wp:simplePos x="0" y="0"/>
            <wp:positionH relativeFrom="column">
              <wp:posOffset>908873</wp:posOffset>
            </wp:positionH>
            <wp:positionV relativeFrom="paragraph">
              <wp:posOffset>-76835</wp:posOffset>
            </wp:positionV>
            <wp:extent cx="7436251" cy="5839089"/>
            <wp:effectExtent l="0" t="0" r="0" b="0"/>
            <wp:wrapTopAndBottom/>
            <wp:docPr id="98" name="Рисунок 2" descr="\\SERVN\obmen\OLDSERVER\ОТДЕЛ НАРУЖНОЙ РЕКЛАМЫ\Аня\ИЗМЕНЕНИЯ\изменения 2021\2 изменения 2021\картинки СХЕМЫ\114-2 60 лет ссс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N\obmen\OLDSERVER\ОТДЕЛ НАРУЖНОЙ РЕКЛАМЫ\Аня\ИЗМЕНЕНИЯ\изменения 2021\2 изменения 2021\картинки СХЕМЫ\114-2 60 лет ссср.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436251" cy="5839089"/>
                    </a:xfrm>
                    <a:prstGeom prst="rect">
                      <a:avLst/>
                    </a:prstGeom>
                    <a:noFill/>
                    <a:ln w="9525">
                      <a:noFill/>
                      <a:miter lim="800000"/>
                      <a:headEnd/>
                      <a:tailEnd/>
                    </a:ln>
                  </pic:spPr>
                </pic:pic>
              </a:graphicData>
            </a:graphic>
          </wp:anchor>
        </w:drawing>
      </w:r>
      <w:r w:rsidRPr="0040757F">
        <w:t xml:space="preserve"> </w:t>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710464" behindDoc="0" locked="0" layoutInCell="1" allowOverlap="1" wp14:anchorId="6C667205" wp14:editId="31312573">
            <wp:simplePos x="0" y="0"/>
            <wp:positionH relativeFrom="column">
              <wp:posOffset>895717</wp:posOffset>
            </wp:positionH>
            <wp:positionV relativeFrom="paragraph">
              <wp:posOffset>0</wp:posOffset>
            </wp:positionV>
            <wp:extent cx="8001000" cy="5962650"/>
            <wp:effectExtent l="0" t="0" r="0" b="0"/>
            <wp:wrapTopAndBottom/>
            <wp:docPr id="11" name="Рисунок 1" descr="\\SERVN\obmen\OLDSERVER\ОТДЕЛ НАРУЖНОЙ РЕКЛАМЫ\Аня\ИЗМЕНЕНИЯ\Изменения 2020\картинки СХЕМЫ\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N\obmen\OLDSERVER\ОТДЕЛ НАРУЖНОЙ РЕКЛАМЫ\Аня\ИЗМЕНЕНИЯ\Изменения 2020\картинки СХЕМЫ\115-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001000" cy="5962650"/>
                    </a:xfrm>
                    <a:prstGeom prst="rect">
                      <a:avLst/>
                    </a:prstGeom>
                    <a:noFill/>
                    <a:ln w="9525">
                      <a:noFill/>
                      <a:miter lim="800000"/>
                      <a:headEnd/>
                      <a:tailEnd/>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711488" behindDoc="0" locked="0" layoutInCell="1" allowOverlap="1" wp14:anchorId="45767B87" wp14:editId="6D6DC035">
            <wp:simplePos x="0" y="0"/>
            <wp:positionH relativeFrom="column">
              <wp:posOffset>895610</wp:posOffset>
            </wp:positionH>
            <wp:positionV relativeFrom="paragraph">
              <wp:posOffset>0</wp:posOffset>
            </wp:positionV>
            <wp:extent cx="8124825" cy="6162675"/>
            <wp:effectExtent l="0" t="0" r="0" b="0"/>
            <wp:wrapTopAndBottom/>
            <wp:docPr id="15" name="Рисунок 2" descr="\\SERVN\obmen\OLDSERVER\ОТДЕЛ НАРУЖНОЙ РЕКЛАМЫ\Аня\ИЗМЕНЕНИЯ\Изменения 2020\картинки СХЕМЫ\116-2 автопар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N\obmen\OLDSERVER\ОТДЕЛ НАРУЖНОЙ РЕКЛАМЫ\Аня\ИЗМЕНЕНИЯ\Изменения 2020\картинки СХЕМЫ\116-2 автопарк.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124825" cy="6162675"/>
                    </a:xfrm>
                    <a:prstGeom prst="rect">
                      <a:avLst/>
                    </a:prstGeom>
                    <a:noFill/>
                    <a:ln w="9525">
                      <a:noFill/>
                      <a:miter lim="800000"/>
                      <a:headEnd/>
                      <a:tailEnd/>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595776" behindDoc="0" locked="0" layoutInCell="1" allowOverlap="1" wp14:anchorId="2673AD1D" wp14:editId="3EC4EEC1">
            <wp:simplePos x="0" y="0"/>
            <wp:positionH relativeFrom="column">
              <wp:posOffset>903319</wp:posOffset>
            </wp:positionH>
            <wp:positionV relativeFrom="paragraph">
              <wp:posOffset>5715</wp:posOffset>
            </wp:positionV>
            <wp:extent cx="8020050" cy="6105525"/>
            <wp:effectExtent l="0" t="0" r="0" b="0"/>
            <wp:wrapTopAndBottom/>
            <wp:docPr id="68" name="Рисунок 68" descr="D:\!СХЕМА 2019\Моя СХЕМА\Мои изменения 2019\В Схему\117-2 ди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ХЕМА 2019\Моя СХЕМА\Мои изменения 2019\В Схему\117-2 дикое.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020050" cy="6105525"/>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695104" behindDoc="0" locked="0" layoutInCell="1" allowOverlap="1" wp14:anchorId="240824F4" wp14:editId="677E5903">
            <wp:simplePos x="0" y="0"/>
            <wp:positionH relativeFrom="column">
              <wp:posOffset>867767</wp:posOffset>
            </wp:positionH>
            <wp:positionV relativeFrom="paragraph">
              <wp:posOffset>-3810</wp:posOffset>
            </wp:positionV>
            <wp:extent cx="8048625" cy="6172200"/>
            <wp:effectExtent l="0" t="0" r="0" b="0"/>
            <wp:wrapTopAndBottom/>
            <wp:docPr id="111" name="Рисунок 111" descr="D:\!СХЕМА 2019\!Моя СХЕМА\Листы Схемы 2019\118-2 50 лет нлм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ХЕМА 2019\!Моя СХЕМА\Листы Схемы 2019\118-2 50 лет нлмк.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048625" cy="6172200"/>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688960" behindDoc="0" locked="0" layoutInCell="1" allowOverlap="1" wp14:anchorId="7529C704" wp14:editId="5EC4D91D">
            <wp:simplePos x="0" y="0"/>
            <wp:positionH relativeFrom="column">
              <wp:posOffset>880665</wp:posOffset>
            </wp:positionH>
            <wp:positionV relativeFrom="paragraph">
              <wp:posOffset>-13335</wp:posOffset>
            </wp:positionV>
            <wp:extent cx="8058150" cy="5981700"/>
            <wp:effectExtent l="0" t="0" r="0" b="0"/>
            <wp:wrapTopAndBottom/>
            <wp:docPr id="67" name="Рисунок 67" descr="D:\!СХЕМА 2019\Моя СХЕМА\Листы Схемы 2019\120-2 пр ми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ХЕМА 2019\Моя СХЕМА\Листы Схемы 2019\120-2 пр мира.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058150" cy="5981700"/>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689984" behindDoc="0" locked="0" layoutInCell="1" allowOverlap="1" wp14:anchorId="40CA26B2" wp14:editId="263B497E">
            <wp:simplePos x="0" y="0"/>
            <wp:positionH relativeFrom="column">
              <wp:posOffset>916019</wp:posOffset>
            </wp:positionH>
            <wp:positionV relativeFrom="paragraph">
              <wp:posOffset>-3810</wp:posOffset>
            </wp:positionV>
            <wp:extent cx="8220075" cy="6076950"/>
            <wp:effectExtent l="0" t="0" r="0" b="0"/>
            <wp:wrapTopAndBottom/>
            <wp:docPr id="110" name="Рисунок 110" descr="D:\!СХЕМА 2019\Моя СХЕМА\Листы Схемы 2019\128-2 бел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ХЕМА 2019\Моя СХЕМА\Листы Схемы 2019\128-2 белана.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220075" cy="6076950"/>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712512" behindDoc="0" locked="0" layoutInCell="1" allowOverlap="1" wp14:anchorId="4B7F1D8C" wp14:editId="669D553B">
            <wp:simplePos x="0" y="0"/>
            <wp:positionH relativeFrom="column">
              <wp:posOffset>837556</wp:posOffset>
            </wp:positionH>
            <wp:positionV relativeFrom="paragraph">
              <wp:posOffset>-69850</wp:posOffset>
            </wp:positionV>
            <wp:extent cx="8086725" cy="6124575"/>
            <wp:effectExtent l="0" t="0" r="0" b="0"/>
            <wp:wrapTopAndBottom/>
            <wp:docPr id="33" name="Рисунок 2" descr="\\SERVN\obmen\OLDSERVER\ОТДЕЛ НАРУЖНОЙ РЕКЛАМЫ\Аня\ИЗМЕНЕНИЯ\Изменения 2020\картинки СХЕМЫ\129-2 Катукова пам. Танкист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N\obmen\OLDSERVER\ОТДЕЛ НАРУЖНОЙ РЕКЛАМЫ\Аня\ИЗМЕНЕНИЯ\Изменения 2020\картинки СХЕМЫ\129-2 Катукова пам. Танкистам.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086725" cy="6124575"/>
                    </a:xfrm>
                    <a:prstGeom prst="rect">
                      <a:avLst/>
                    </a:prstGeom>
                    <a:noFill/>
                    <a:ln w="9525">
                      <a:noFill/>
                      <a:miter lim="800000"/>
                      <a:headEnd/>
                      <a:tailEnd/>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596800" behindDoc="0" locked="0" layoutInCell="1" allowOverlap="1" wp14:anchorId="3CDB9C50" wp14:editId="500887C5">
            <wp:simplePos x="0" y="0"/>
            <wp:positionH relativeFrom="column">
              <wp:posOffset>909383</wp:posOffset>
            </wp:positionH>
            <wp:positionV relativeFrom="paragraph">
              <wp:posOffset>5715</wp:posOffset>
            </wp:positionV>
            <wp:extent cx="8067675" cy="5915025"/>
            <wp:effectExtent l="0" t="0" r="0" b="0"/>
            <wp:wrapTopAndBottom/>
            <wp:docPr id="119" name="Рисунок 119" descr="D:\!СХЕМА 2019\Моя СХЕМА\Мои изменения 2019\В Схему\133-2 ул металлург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СХЕМА 2019\Моя СХЕМА\Мои изменения 2019\В Схему\133-2 ул металлургов.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067675" cy="5915025"/>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661312" behindDoc="0" locked="0" layoutInCell="1" allowOverlap="1" wp14:anchorId="724D812E" wp14:editId="2261C224">
            <wp:simplePos x="0" y="0"/>
            <wp:positionH relativeFrom="column">
              <wp:posOffset>799090</wp:posOffset>
            </wp:positionH>
            <wp:positionV relativeFrom="paragraph">
              <wp:posOffset>-6350</wp:posOffset>
            </wp:positionV>
            <wp:extent cx="8096250" cy="6048375"/>
            <wp:effectExtent l="0" t="0" r="0" b="0"/>
            <wp:wrapTopAndBottom/>
            <wp:docPr id="40" name="Рисунок 40" descr="D:\!СХЕМА 2019\Моя СХЕМА\Листы Схемы 2019\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ХЕМА 2019\Моя СХЕМА\Листы Схемы 2019\134-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8096250" cy="6048375"/>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672576" behindDoc="0" locked="0" layoutInCell="1" allowOverlap="1" wp14:anchorId="1B619F72" wp14:editId="0B2E8D04">
            <wp:simplePos x="0" y="0"/>
            <wp:positionH relativeFrom="column">
              <wp:posOffset>817164</wp:posOffset>
            </wp:positionH>
            <wp:positionV relativeFrom="paragraph">
              <wp:posOffset>-130810</wp:posOffset>
            </wp:positionV>
            <wp:extent cx="8161020" cy="6181725"/>
            <wp:effectExtent l="0" t="0" r="0" b="0"/>
            <wp:wrapTopAndBottom/>
            <wp:docPr id="29" name="Рисунок 29" descr="D:\!СХЕМА 2019\Моя СХЕМА\Листы Схемы 2019\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ХЕМА 2019\Моя СХЕМА\Листы Схемы 2019\143-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161020" cy="6181725"/>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597824" behindDoc="0" locked="0" layoutInCell="1" allowOverlap="1" wp14:anchorId="13E49990" wp14:editId="43E3EB40">
            <wp:simplePos x="0" y="0"/>
            <wp:positionH relativeFrom="column">
              <wp:posOffset>800967</wp:posOffset>
            </wp:positionH>
            <wp:positionV relativeFrom="paragraph">
              <wp:posOffset>-97048</wp:posOffset>
            </wp:positionV>
            <wp:extent cx="8239125" cy="6038850"/>
            <wp:effectExtent l="0" t="0" r="0" b="0"/>
            <wp:wrapTopAndBottom/>
            <wp:docPr id="170" name="Рисунок 170" descr="D:\!СХЕМА 2019\Моя СХЕМА\Мои изменения 2019\В Схему\1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СХЕМА 2019\Моя СХЕМА\Мои изменения 2019\В Схему\144-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239125" cy="6038850"/>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683840" behindDoc="0" locked="0" layoutInCell="1" allowOverlap="1" wp14:anchorId="19C4CA19" wp14:editId="2D89DE60">
            <wp:simplePos x="0" y="0"/>
            <wp:positionH relativeFrom="column">
              <wp:posOffset>812361</wp:posOffset>
            </wp:positionH>
            <wp:positionV relativeFrom="paragraph">
              <wp:posOffset>-3810</wp:posOffset>
            </wp:positionV>
            <wp:extent cx="7772400" cy="5943600"/>
            <wp:effectExtent l="0" t="0" r="0" b="0"/>
            <wp:wrapTopAndBottom/>
            <wp:docPr id="3" name="Рисунок 3" descr="D:\!СХЕМА 2019\Моя СХЕМА\Листы Схемы 2019\1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ХЕМА 2019\Моя СХЕМА\Листы Схемы 2019\145-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772400" cy="5943600"/>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709"/>
          <w:tab w:val="left" w:pos="1418"/>
        </w:tabs>
      </w:pPr>
      <w:r w:rsidRPr="0040757F">
        <w:rPr>
          <w:noProof/>
          <w:lang w:val="ru-RU"/>
        </w:rPr>
        <w:lastRenderedPageBreak/>
        <w:drawing>
          <wp:anchor distT="0" distB="0" distL="114300" distR="114300" simplePos="0" relativeHeight="251684864" behindDoc="0" locked="0" layoutInCell="1" allowOverlap="1" wp14:anchorId="1D24D2AF" wp14:editId="28B333D4">
            <wp:simplePos x="0" y="0"/>
            <wp:positionH relativeFrom="column">
              <wp:posOffset>898355</wp:posOffset>
            </wp:positionH>
            <wp:positionV relativeFrom="paragraph">
              <wp:posOffset>-3810</wp:posOffset>
            </wp:positionV>
            <wp:extent cx="8081010" cy="6057900"/>
            <wp:effectExtent l="0" t="0" r="0" b="0"/>
            <wp:wrapTopAndBottom/>
            <wp:docPr id="75" name="Рисунок 75" descr="D:\!СХЕМА 2019\Моя СХЕМА\Листы Схемы 2019\1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ХЕМА 2019\Моя СХЕМА\Листы Схемы 2019\146-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081010" cy="6057900"/>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598848" behindDoc="0" locked="0" layoutInCell="1" allowOverlap="1" wp14:anchorId="7DD824F4" wp14:editId="680E95C8">
            <wp:simplePos x="0" y="0"/>
            <wp:positionH relativeFrom="column">
              <wp:posOffset>864414</wp:posOffset>
            </wp:positionH>
            <wp:positionV relativeFrom="paragraph">
              <wp:posOffset>34827</wp:posOffset>
            </wp:positionV>
            <wp:extent cx="7667625" cy="5962650"/>
            <wp:effectExtent l="0" t="0" r="0" b="0"/>
            <wp:wrapTopAndBottom/>
            <wp:docPr id="173" name="Рисунок 173" descr="D:\!СХЕМА 2019\Моя СХЕМА\Мои изменения 2019\В Схему\155-2 окт мо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СХЕМА 2019\Моя СХЕМА\Мои изменения 2019\В Схему\155-2 окт мост.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667625" cy="5962650"/>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599872" behindDoc="0" locked="0" layoutInCell="1" allowOverlap="1" wp14:anchorId="1294FE4A" wp14:editId="78EC0E2F">
            <wp:simplePos x="0" y="0"/>
            <wp:positionH relativeFrom="column">
              <wp:posOffset>807184</wp:posOffset>
            </wp:positionH>
            <wp:positionV relativeFrom="paragraph">
              <wp:posOffset>-13335</wp:posOffset>
            </wp:positionV>
            <wp:extent cx="8143875" cy="6057900"/>
            <wp:effectExtent l="0" t="0" r="0" b="0"/>
            <wp:wrapTopAndBottom/>
            <wp:docPr id="175" name="Рисунок 175" descr="D:\!СХЕМА 2019\Моя СХЕМА\Мои изменения 2019\В Схему\1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СХЕМА 2019\Моя СХЕМА\Мои изменения 2019\В Схему\156-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143875" cy="6057900"/>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851"/>
          <w:tab w:val="left" w:pos="1418"/>
        </w:tabs>
      </w:pPr>
      <w:r w:rsidRPr="0040757F">
        <w:rPr>
          <w:noProof/>
          <w:lang w:val="ru-RU"/>
        </w:rPr>
        <w:lastRenderedPageBreak/>
        <w:drawing>
          <wp:anchor distT="0" distB="0" distL="114300" distR="114300" simplePos="0" relativeHeight="251713536" behindDoc="0" locked="0" layoutInCell="1" allowOverlap="1" wp14:anchorId="12E90ED9" wp14:editId="11EB525B">
            <wp:simplePos x="0" y="0"/>
            <wp:positionH relativeFrom="column">
              <wp:posOffset>870325</wp:posOffset>
            </wp:positionH>
            <wp:positionV relativeFrom="paragraph">
              <wp:posOffset>0</wp:posOffset>
            </wp:positionV>
            <wp:extent cx="7770086" cy="6141461"/>
            <wp:effectExtent l="0" t="0" r="0" b="0"/>
            <wp:wrapTopAndBottom/>
            <wp:docPr id="118" name="Рисунок 4" descr="\\SERVN\obmen\OLDSERVER\ОТДЕЛ НАРУЖНОЙ РЕКЛАМЫ\Аня\ИЗМЕНЕНИЯ\изменения 2021\2 изменения 2021\картинки СХЕМЫ\1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N\obmen\OLDSERVER\ОТДЕЛ НАРУЖНОЙ РЕКЛАМЫ\Аня\ИЗМЕНЕНИЯ\изменения 2021\2 изменения 2021\картинки СХЕМЫ\164-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7770086" cy="6141461"/>
                    </a:xfrm>
                    <a:prstGeom prst="rect">
                      <a:avLst/>
                    </a:prstGeom>
                    <a:noFill/>
                    <a:ln w="9525">
                      <a:noFill/>
                      <a:miter lim="800000"/>
                      <a:headEnd/>
                      <a:tailEnd/>
                    </a:ln>
                  </pic:spPr>
                </pic:pic>
              </a:graphicData>
            </a:graphic>
          </wp:anchor>
        </w:drawing>
      </w:r>
      <w:r w:rsidRPr="0040757F">
        <w:t xml:space="preserve"> </w:t>
      </w:r>
      <w:r w:rsidRPr="0040757F">
        <w:br w:type="page"/>
      </w:r>
    </w:p>
    <w:p w:rsidR="0040757F" w:rsidRPr="0040757F" w:rsidRDefault="0040757F" w:rsidP="0040757F">
      <w:pPr>
        <w:tabs>
          <w:tab w:val="left" w:pos="567"/>
          <w:tab w:val="left" w:pos="1418"/>
        </w:tabs>
      </w:pPr>
      <w:r w:rsidRPr="0040757F">
        <w:rPr>
          <w:noProof/>
          <w:lang w:val="ru-RU"/>
        </w:rPr>
        <w:lastRenderedPageBreak/>
        <w:drawing>
          <wp:anchor distT="0" distB="0" distL="114300" distR="114300" simplePos="0" relativeHeight="251714560" behindDoc="0" locked="0" layoutInCell="1" allowOverlap="1" wp14:anchorId="0BC33764" wp14:editId="5B30B1FF">
            <wp:simplePos x="0" y="0"/>
            <wp:positionH relativeFrom="column">
              <wp:posOffset>882569</wp:posOffset>
            </wp:positionH>
            <wp:positionV relativeFrom="paragraph">
              <wp:posOffset>447</wp:posOffset>
            </wp:positionV>
            <wp:extent cx="8248650" cy="6038850"/>
            <wp:effectExtent l="0" t="0" r="0" b="0"/>
            <wp:wrapTopAndBottom/>
            <wp:docPr id="38" name="Рисунок 3" descr="\\SERVN\obmen\OLDSERVER\ОТДЕЛ НАРУЖНОЙ РЕКЛАМЫ\Аня\ИЗМЕНЕНИЯ\Изменения 2020\картинки СХЕМЫ\16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N\obmen\OLDSERVER\ОТДЕЛ НАРУЖНОЙ РЕКЛАМЫ\Аня\ИЗМЕНЕНИЯ\Изменения 2020\картинки СХЕМЫ\165-2(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248650" cy="6038850"/>
                    </a:xfrm>
                    <a:prstGeom prst="rect">
                      <a:avLst/>
                    </a:prstGeom>
                    <a:noFill/>
                    <a:ln w="9525">
                      <a:noFill/>
                      <a:miter lim="800000"/>
                      <a:headEnd/>
                      <a:tailEnd/>
                    </a:ln>
                  </pic:spPr>
                </pic:pic>
              </a:graphicData>
            </a:graphic>
          </wp:anchor>
        </w:drawing>
      </w:r>
      <w:r w:rsidRPr="0040757F">
        <w:br w:type="page"/>
      </w:r>
    </w:p>
    <w:p w:rsidR="0040757F" w:rsidRPr="0040757F" w:rsidRDefault="0040757F" w:rsidP="0040757F">
      <w:pPr>
        <w:tabs>
          <w:tab w:val="left" w:pos="567"/>
        </w:tabs>
      </w:pPr>
    </w:p>
    <w:p w:rsidR="0040757F" w:rsidRPr="0040757F" w:rsidRDefault="0040757F" w:rsidP="0040757F">
      <w:pPr>
        <w:tabs>
          <w:tab w:val="left" w:pos="567"/>
        </w:tabs>
      </w:pPr>
    </w:p>
    <w:p w:rsidR="0040757F" w:rsidRPr="0040757F" w:rsidRDefault="0040757F" w:rsidP="0040757F">
      <w:pPr>
        <w:tabs>
          <w:tab w:val="left" w:pos="567"/>
        </w:tabs>
        <w:ind w:firstLine="720"/>
        <w:jc w:val="both"/>
        <w:rPr>
          <w:color w:val="000000"/>
          <w:sz w:val="28"/>
          <w:szCs w:val="28"/>
          <w:lang w:val="ru-RU"/>
        </w:rPr>
      </w:pPr>
      <w:r w:rsidRPr="0040757F">
        <w:rPr>
          <w:color w:val="000000"/>
          <w:sz w:val="28"/>
          <w:szCs w:val="28"/>
          <w:lang w:val="ru-RU"/>
        </w:rPr>
        <w:t>Схема размещения рекламных конструкций на территории муниципального образования город Липецк.</w:t>
      </w:r>
    </w:p>
    <w:p w:rsidR="0040757F" w:rsidRPr="0040757F" w:rsidRDefault="0040757F" w:rsidP="0040757F">
      <w:pPr>
        <w:jc w:val="center"/>
        <w:rPr>
          <w:color w:val="000000"/>
          <w:sz w:val="28"/>
          <w:szCs w:val="28"/>
        </w:rPr>
      </w:pPr>
      <w:r w:rsidRPr="0040757F">
        <w:rPr>
          <w:color w:val="000000"/>
          <w:sz w:val="28"/>
          <w:szCs w:val="28"/>
        </w:rPr>
        <w:t>«Зона 3»</w:t>
      </w:r>
    </w:p>
    <w:tbl>
      <w:tblPr>
        <w:tblW w:w="14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134"/>
        <w:gridCol w:w="7087"/>
        <w:gridCol w:w="3119"/>
        <w:gridCol w:w="1984"/>
      </w:tblGrid>
      <w:tr w:rsidR="0040757F" w:rsidRPr="008D0A9A" w:rsidTr="00072C23">
        <w:trPr>
          <w:trHeight w:val="132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 п/п</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 точки на карте</w:t>
            </w:r>
          </w:p>
        </w:tc>
        <w:tc>
          <w:tcPr>
            <w:tcW w:w="7087"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Место размещения рекламной конструкции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Тип рекламной конструкции</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 листа на карте размещения рекламных конструкций</w:t>
            </w:r>
          </w:p>
        </w:tc>
      </w:tr>
      <w:tr w:rsidR="0040757F" w:rsidRPr="0040757F" w:rsidTr="00072C23">
        <w:trPr>
          <w:trHeight w:val="557"/>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115</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Ленина, напротив дома № 71, Желтые Пески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Тумба</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w:t>
            </w:r>
          </w:p>
        </w:tc>
      </w:tr>
      <w:tr w:rsidR="0040757F" w:rsidRPr="0040757F" w:rsidTr="00072C23">
        <w:trPr>
          <w:trHeight w:val="68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220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 Желтые Пески, остановка транспорта «Березки», движение в сторону С. Желтые Пески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w:t>
            </w:r>
          </w:p>
        </w:tc>
      </w:tr>
      <w:tr w:rsidR="0040757F" w:rsidRPr="0040757F" w:rsidTr="00072C23">
        <w:trPr>
          <w:trHeight w:val="59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220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 Желтые Пески, остановка транспорта «Березки», движение в сторону С. Желтые Пески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w:t>
            </w:r>
          </w:p>
        </w:tc>
      </w:tr>
      <w:tr w:rsidR="0040757F" w:rsidRPr="0040757F" w:rsidTr="00072C23">
        <w:trPr>
          <w:trHeight w:val="68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221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 Желтые Пески, остановка транспорта «Ул. Советская», движение в сторону С. Желтые Пески (конечная)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w:t>
            </w:r>
          </w:p>
        </w:tc>
      </w:tr>
      <w:tr w:rsidR="0040757F" w:rsidRPr="0040757F" w:rsidTr="00072C23">
        <w:trPr>
          <w:trHeight w:val="68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221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 Желтые Пески, остановка транспорта «Ул. Советская», движение в сторону С. Желтые Пески (конечная)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w:t>
            </w:r>
          </w:p>
        </w:tc>
      </w:tr>
      <w:tr w:rsidR="0040757F" w:rsidRPr="0040757F" w:rsidTr="00072C23">
        <w:trPr>
          <w:trHeight w:val="74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222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 Желтые Пески, остановка транспорта «Школа № 34», движение в сторону С. Желтые Пески (конечная)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w:t>
            </w:r>
          </w:p>
        </w:tc>
      </w:tr>
      <w:tr w:rsidR="0040757F" w:rsidRPr="0040757F" w:rsidTr="00072C23">
        <w:trPr>
          <w:trHeight w:val="74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222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 Желтые Пески, остановка транспорта «Школа № 34», движение в сторону С. Желтые Пески (конечная)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w:t>
            </w:r>
          </w:p>
        </w:tc>
      </w:tr>
      <w:tr w:rsidR="0040757F" w:rsidRPr="0040757F" w:rsidTr="00072C23">
        <w:trPr>
          <w:trHeight w:val="74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223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 Желтые Пески, остановка транспорта «С. Желтые Пески 1», движение в сторону С. Желтые Пески (конечная)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w:t>
            </w:r>
          </w:p>
        </w:tc>
      </w:tr>
      <w:tr w:rsidR="0040757F" w:rsidRPr="0040757F" w:rsidTr="00072C23">
        <w:trPr>
          <w:trHeight w:val="74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223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 Желтые Пески, остановка транспорта «С. Желтые Пески 1», движение в сторону С. Желтые Пески (конечная)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w:t>
            </w:r>
          </w:p>
        </w:tc>
      </w:tr>
      <w:tr w:rsidR="0040757F" w:rsidRPr="0040757F" w:rsidTr="00072C23">
        <w:trPr>
          <w:trHeight w:val="74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10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224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 Желтые Пески, остановка транспорта «С. Желтые Пески» (конечная)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w:t>
            </w:r>
          </w:p>
        </w:tc>
      </w:tr>
      <w:tr w:rsidR="0040757F" w:rsidRPr="0040757F" w:rsidTr="00072C23">
        <w:trPr>
          <w:trHeight w:val="74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224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 Желтые Пески, остановка транспорта «С. Желтые Пески» (конечная)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w:t>
            </w:r>
          </w:p>
        </w:tc>
      </w:tr>
      <w:tr w:rsidR="0040757F" w:rsidRPr="0040757F" w:rsidTr="00072C23">
        <w:trPr>
          <w:trHeight w:val="74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217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 Сселки, остановка транспорта «Ул. Советская», движение в сторону Баумана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w:t>
            </w:r>
          </w:p>
        </w:tc>
      </w:tr>
      <w:tr w:rsidR="0040757F" w:rsidRPr="0040757F" w:rsidTr="00072C23">
        <w:trPr>
          <w:trHeight w:val="74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217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 Сселки, остановка транспорта «Ул. Советская», движение в сторону Баумана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w:t>
            </w:r>
          </w:p>
        </w:tc>
      </w:tr>
      <w:tr w:rsidR="0040757F" w:rsidRPr="0040757F" w:rsidTr="00072C23">
        <w:trPr>
          <w:trHeight w:val="56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В районе автодороги Орел-Тамбов (слева по направлению на  Тамбов 298 км+80м)</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w:t>
            </w:r>
          </w:p>
        </w:tc>
      </w:tr>
      <w:tr w:rsidR="0040757F" w:rsidRPr="0040757F" w:rsidTr="00072C23">
        <w:trPr>
          <w:trHeight w:val="51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В районе автодороги Орел-Тамбов (справа по направлению на  Тамбов 298 км+362м)</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w:t>
            </w:r>
          </w:p>
        </w:tc>
      </w:tr>
      <w:tr w:rsidR="0040757F" w:rsidRPr="0040757F" w:rsidTr="00072C23">
        <w:trPr>
          <w:trHeight w:val="47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Автодорога «Липецк-Доброе» 420 м от въездной стелы, cлева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w:t>
            </w:r>
          </w:p>
        </w:tc>
      </w:tr>
      <w:tr w:rsidR="0040757F" w:rsidRPr="0040757F" w:rsidTr="00072C23">
        <w:trPr>
          <w:trHeight w:val="74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196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Баумана, остановка транспорта «Сады «Речное», движение в сторону ул. Студеновской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w:t>
            </w:r>
          </w:p>
        </w:tc>
      </w:tr>
      <w:tr w:rsidR="0040757F" w:rsidRPr="0040757F" w:rsidTr="00072C23">
        <w:trPr>
          <w:trHeight w:val="74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196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Баумана, остановка транспорта «Сады «Речное», движение в сторону ул. Студеновской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w:t>
            </w:r>
          </w:p>
        </w:tc>
      </w:tr>
      <w:tr w:rsidR="0040757F" w:rsidRPr="0040757F" w:rsidTr="00072C23">
        <w:trPr>
          <w:trHeight w:val="72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197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Баумана, остановка транспорта «Сады «Речное», движение в сторону с. Ситовка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w:t>
            </w:r>
          </w:p>
        </w:tc>
      </w:tr>
      <w:tr w:rsidR="0040757F" w:rsidRPr="0040757F" w:rsidTr="00072C23">
        <w:trPr>
          <w:trHeight w:val="72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197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Баумана, остановка транспорта «Сады «Речное», движение в сторону с. Ситовка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w:t>
            </w:r>
          </w:p>
        </w:tc>
      </w:tr>
      <w:tr w:rsidR="0040757F" w:rsidRPr="0040757F" w:rsidTr="00072C23">
        <w:trPr>
          <w:trHeight w:val="65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198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Остановка транспорта «Чаплыгинское шоссе» (с. Ситовка), конечная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w:t>
            </w:r>
          </w:p>
        </w:tc>
      </w:tr>
      <w:tr w:rsidR="0040757F" w:rsidRPr="0040757F" w:rsidTr="00072C23">
        <w:trPr>
          <w:trHeight w:val="62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22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198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Остановка транспорта «Чаплыгинское шоссе» (с. Ситовка), конечная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w:t>
            </w:r>
          </w:p>
        </w:tc>
      </w:tr>
      <w:tr w:rsidR="0040757F" w:rsidRPr="0040757F" w:rsidTr="00072C23">
        <w:trPr>
          <w:trHeight w:val="62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199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Остановка транспорта «Чаплыгинское шоссе» (с. Ситовка), движение в сторону ул. Студеновской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w:t>
            </w:r>
          </w:p>
        </w:tc>
      </w:tr>
      <w:tr w:rsidR="0040757F" w:rsidRPr="0040757F" w:rsidTr="00072C23">
        <w:trPr>
          <w:trHeight w:val="69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199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Остановка транспорта «Чаплыгинское шоссе» (с. Ситовка), движение в сторону ул. Студеновской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w:t>
            </w:r>
          </w:p>
        </w:tc>
      </w:tr>
      <w:tr w:rsidR="0040757F" w:rsidRPr="0040757F" w:rsidTr="00072C23">
        <w:trPr>
          <w:trHeight w:val="38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114</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 Сселки, ул. Ленина, напротив ж.д. № 198</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Тумба</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w:t>
            </w:r>
          </w:p>
        </w:tc>
      </w:tr>
      <w:tr w:rsidR="0040757F" w:rsidRPr="0040757F" w:rsidTr="00072C23">
        <w:trPr>
          <w:trHeight w:val="72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218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 Сселки, остановка транспорта «Школа (№ 35)», движение в сторону Баумана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w:t>
            </w:r>
          </w:p>
        </w:tc>
      </w:tr>
      <w:tr w:rsidR="0040757F" w:rsidRPr="0040757F" w:rsidTr="00072C23">
        <w:trPr>
          <w:trHeight w:val="72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218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 Сселки, остановка транспорта «Школа (№ 35)», движение в сторону Баумана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w:t>
            </w:r>
          </w:p>
        </w:tc>
      </w:tr>
      <w:tr w:rsidR="0040757F" w:rsidRPr="0040757F" w:rsidTr="00072C23">
        <w:trPr>
          <w:trHeight w:val="49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В районе трассы «Липецк - Данков» 7+900 м, слева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28</w:t>
            </w:r>
          </w:p>
        </w:tc>
      </w:tr>
      <w:tr w:rsidR="0040757F" w:rsidRPr="0040757F" w:rsidTr="00072C23">
        <w:trPr>
          <w:trHeight w:val="421"/>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В районе трассы «Липецк - Данков» 7+800 м, слева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28</w:t>
            </w:r>
          </w:p>
        </w:tc>
      </w:tr>
      <w:tr w:rsidR="0040757F" w:rsidRPr="0040757F" w:rsidTr="00072C23">
        <w:trPr>
          <w:trHeight w:val="68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213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Ковалева, остановка транспорта «Насосная», движение в сторону Баумана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29</w:t>
            </w:r>
          </w:p>
        </w:tc>
      </w:tr>
      <w:tr w:rsidR="0040757F" w:rsidRPr="0040757F" w:rsidTr="00072C23">
        <w:trPr>
          <w:trHeight w:val="67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213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Ковалева, остановка транспорта «Насосная», движение в сторону Баумана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29</w:t>
            </w:r>
          </w:p>
        </w:tc>
      </w:tr>
      <w:tr w:rsidR="0040757F" w:rsidRPr="0040757F" w:rsidTr="00072C23">
        <w:trPr>
          <w:trHeight w:val="63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214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Ковалева, остановка транспорта «Авторемзавод», движение в сторону Баумана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29</w:t>
            </w:r>
          </w:p>
        </w:tc>
      </w:tr>
      <w:tr w:rsidR="0040757F" w:rsidRPr="0040757F" w:rsidTr="00072C23">
        <w:trPr>
          <w:trHeight w:val="60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214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Ковалева, остановка транспорта «Авторемзавод», движение в сторону Баумана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29</w:t>
            </w:r>
          </w:p>
        </w:tc>
      </w:tr>
      <w:tr w:rsidR="0040757F" w:rsidRPr="0040757F" w:rsidTr="00072C23">
        <w:trPr>
          <w:trHeight w:val="527"/>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Им. Баумана, в районе дома 242</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Сити-формат</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w:t>
            </w:r>
          </w:p>
        </w:tc>
      </w:tr>
      <w:tr w:rsidR="0040757F" w:rsidRPr="0040757F" w:rsidTr="00072C23">
        <w:trPr>
          <w:trHeight w:val="55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194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Баумана, остановка транспорта «Мост», движение в сторону ул. Студеновской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w:t>
            </w:r>
          </w:p>
        </w:tc>
      </w:tr>
      <w:tr w:rsidR="0040757F" w:rsidRPr="0040757F" w:rsidTr="00072C23">
        <w:trPr>
          <w:trHeight w:val="607"/>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36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194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Баумана, остановка транспорта «Мост», движение в сторону ул. Студеновской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w:t>
            </w:r>
          </w:p>
        </w:tc>
      </w:tr>
      <w:tr w:rsidR="0040757F" w:rsidRPr="0040757F" w:rsidTr="00072C23">
        <w:trPr>
          <w:trHeight w:val="66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195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Баумана, остановка транспорта «Мост», движение в сторону с. Ситовка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w:t>
            </w:r>
          </w:p>
        </w:tc>
      </w:tr>
      <w:tr w:rsidR="0040757F" w:rsidRPr="0040757F" w:rsidTr="00072C23">
        <w:trPr>
          <w:trHeight w:val="70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195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Баумана, остановка транспорта «Мост», движение в сторону с. Ситовка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w:t>
            </w:r>
          </w:p>
        </w:tc>
      </w:tr>
      <w:tr w:rsidR="0040757F" w:rsidRPr="0040757F" w:rsidTr="00072C23">
        <w:trPr>
          <w:trHeight w:val="46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183</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Лебедянское шоссе, 7км +500 м</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37</w:t>
            </w:r>
          </w:p>
        </w:tc>
      </w:tr>
      <w:tr w:rsidR="0040757F" w:rsidRPr="0040757F" w:rsidTr="00072C23">
        <w:trPr>
          <w:trHeight w:val="787"/>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207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Ковалева, остановка транспорта «Ул. Сурикова», движение в сторону Цемзавода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40</w:t>
            </w:r>
          </w:p>
        </w:tc>
      </w:tr>
      <w:tr w:rsidR="0040757F" w:rsidRPr="0040757F" w:rsidTr="00072C23">
        <w:trPr>
          <w:trHeight w:val="787"/>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207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Ковалева, остановка транспорта «Ул. Сурикова», движение в сторону Цемзавода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40</w:t>
            </w:r>
          </w:p>
        </w:tc>
      </w:tr>
      <w:tr w:rsidR="0040757F" w:rsidRPr="0040757F" w:rsidTr="00072C23">
        <w:trPr>
          <w:trHeight w:val="60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208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Ковалева, остановка транспорта «Ул. Сурикова», движение в сторону Баумана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40</w:t>
            </w:r>
          </w:p>
        </w:tc>
      </w:tr>
      <w:tr w:rsidR="0040757F" w:rsidRPr="0040757F" w:rsidTr="00072C23">
        <w:trPr>
          <w:trHeight w:val="70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208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Ковалева, остановка транспорта «Ул. Сурикова», движение в сторону Баумана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40</w:t>
            </w:r>
          </w:p>
        </w:tc>
      </w:tr>
      <w:tr w:rsidR="0040757F" w:rsidRPr="0040757F" w:rsidTr="00072C23">
        <w:trPr>
          <w:trHeight w:val="69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209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Ковалева, остановка транспорта «14 стройучасток», движение в сторону Цемзавода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40</w:t>
            </w:r>
          </w:p>
        </w:tc>
      </w:tr>
      <w:tr w:rsidR="0040757F" w:rsidRPr="0040757F" w:rsidTr="00072C23">
        <w:trPr>
          <w:trHeight w:val="64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209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Ковалева, остановка транспорта «14 стройучасток», движение в сторону Цемзавода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40</w:t>
            </w:r>
          </w:p>
        </w:tc>
      </w:tr>
      <w:tr w:rsidR="0040757F" w:rsidRPr="0040757F" w:rsidTr="00072C23">
        <w:trPr>
          <w:trHeight w:val="707"/>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210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Ковалева, остановка транспорта «14 стройучасток», движение в сторону Баумана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40</w:t>
            </w:r>
          </w:p>
        </w:tc>
      </w:tr>
      <w:tr w:rsidR="0040757F" w:rsidRPr="0040757F" w:rsidTr="00072C23">
        <w:trPr>
          <w:trHeight w:val="69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210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Ковалева, остановка транспорта «14 стройучасток», движение в сторону Баумана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40</w:t>
            </w:r>
          </w:p>
        </w:tc>
      </w:tr>
      <w:tr w:rsidR="0040757F" w:rsidRPr="0040757F" w:rsidTr="00072C23">
        <w:trPr>
          <w:trHeight w:val="70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211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Ковалева, остановка транспорта «Сады», движение в сторону Цемзавода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40</w:t>
            </w:r>
          </w:p>
        </w:tc>
      </w:tr>
      <w:tr w:rsidR="0040757F" w:rsidRPr="0040757F" w:rsidTr="00072C23">
        <w:trPr>
          <w:trHeight w:val="69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49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211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Ковалева, остановка транспорта «Сады», движение в сторону Цемзавода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40</w:t>
            </w:r>
          </w:p>
        </w:tc>
      </w:tr>
      <w:tr w:rsidR="0040757F" w:rsidRPr="0040757F" w:rsidTr="00072C23">
        <w:trPr>
          <w:trHeight w:val="70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212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Ковалева, остановка транспорта «Сады», движение в сторону Баумана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40</w:t>
            </w:r>
          </w:p>
        </w:tc>
      </w:tr>
      <w:tr w:rsidR="0040757F" w:rsidRPr="0040757F" w:rsidTr="00072C23">
        <w:trPr>
          <w:trHeight w:val="70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212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Ковалева, остановка транспорта «Сады», движение в сторону Баумана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40</w:t>
            </w:r>
          </w:p>
        </w:tc>
      </w:tr>
      <w:tr w:rsidR="0040757F" w:rsidRPr="0040757F" w:rsidTr="00072C23">
        <w:trPr>
          <w:trHeight w:val="69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108</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Ушинского, остановка транспорта «15 стройучасток»</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Тумба</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41</w:t>
            </w:r>
          </w:p>
        </w:tc>
      </w:tr>
      <w:tr w:rsidR="0040757F" w:rsidRPr="0040757F" w:rsidTr="00072C23">
        <w:trPr>
          <w:trHeight w:val="55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Ушинского, район Дворца культуры «Сокол»</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Тумба</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41</w:t>
            </w:r>
          </w:p>
        </w:tc>
      </w:tr>
      <w:tr w:rsidR="0040757F" w:rsidRPr="0040757F" w:rsidTr="00072C23">
        <w:trPr>
          <w:trHeight w:val="78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201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Ушинского, остановка транспорта «Стадион Сокол», конечная, отправление</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41</w:t>
            </w:r>
          </w:p>
        </w:tc>
      </w:tr>
      <w:tr w:rsidR="0040757F" w:rsidRPr="0040757F" w:rsidTr="00072C23">
        <w:trPr>
          <w:trHeight w:val="78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201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Ушинского, остановка транспорта «Стадион Сокол», конечная, отправление</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41</w:t>
            </w:r>
          </w:p>
        </w:tc>
      </w:tr>
      <w:tr w:rsidR="0040757F" w:rsidRPr="0040757F" w:rsidTr="00072C23">
        <w:trPr>
          <w:trHeight w:val="62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8.Э</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Ушинского, район дома № 5 (СК «Сокол»)</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Электронный экран</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41</w:t>
            </w:r>
          </w:p>
        </w:tc>
      </w:tr>
      <w:tr w:rsidR="0040757F" w:rsidRPr="0040757F" w:rsidTr="00072C23">
        <w:trPr>
          <w:trHeight w:val="70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Ушинского, остановка транспорта «Улица Ушинского», район дома № 8</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Тумба</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42</w:t>
            </w:r>
          </w:p>
        </w:tc>
      </w:tr>
      <w:tr w:rsidR="0040757F" w:rsidRPr="0040757F" w:rsidTr="00072C23">
        <w:trPr>
          <w:trHeight w:val="45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Баумана, д. № 13</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42</w:t>
            </w:r>
          </w:p>
        </w:tc>
      </w:tr>
      <w:tr w:rsidR="0040757F" w:rsidRPr="0040757F" w:rsidTr="00072C23">
        <w:trPr>
          <w:trHeight w:val="78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В районе пересечения ул. Им.  Баумана и переулка Космического</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43</w:t>
            </w:r>
          </w:p>
        </w:tc>
      </w:tr>
      <w:tr w:rsidR="0040757F" w:rsidRPr="0040757F" w:rsidTr="00072C23">
        <w:trPr>
          <w:trHeight w:val="701"/>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113</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Баумана - ул. Кочеткова, район киоска «Роспечать», четная сторона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Тумба</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43</w:t>
            </w:r>
          </w:p>
        </w:tc>
      </w:tr>
      <w:tr w:rsidR="0040757F" w:rsidRPr="0040757F" w:rsidTr="00072C23">
        <w:trPr>
          <w:trHeight w:val="78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61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190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Баумана, остановка транспорта «Школа № 41», движение с сторону ул. Студеновской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43</w:t>
            </w:r>
          </w:p>
        </w:tc>
      </w:tr>
      <w:tr w:rsidR="0040757F" w:rsidRPr="0040757F" w:rsidTr="00072C23">
        <w:trPr>
          <w:trHeight w:val="78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190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Баумана, остановка транспорта «Школа № 41», движение с сторону ул. Студеновской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43</w:t>
            </w:r>
          </w:p>
        </w:tc>
      </w:tr>
      <w:tr w:rsidR="0040757F" w:rsidRPr="0040757F" w:rsidTr="00072C23">
        <w:trPr>
          <w:trHeight w:val="78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191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Баумана, остановка транспорта «Школа № 41», движение с сторону Чаплыгинского шоссе</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43</w:t>
            </w:r>
          </w:p>
        </w:tc>
      </w:tr>
      <w:tr w:rsidR="0040757F" w:rsidRPr="0040757F" w:rsidTr="00072C23">
        <w:trPr>
          <w:trHeight w:val="78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191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Баумана, остановка транспорта «Школа № 41», движение с сторону Чаплыгинского шоссе</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43</w:t>
            </w:r>
          </w:p>
        </w:tc>
      </w:tr>
      <w:tr w:rsidR="0040757F" w:rsidRPr="0040757F" w:rsidTr="00072C23">
        <w:trPr>
          <w:trHeight w:val="78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192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Баумана, остановка транспорта «Орловское шоссе», движение с сторону ул. Студеновской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43</w:t>
            </w:r>
          </w:p>
        </w:tc>
      </w:tr>
      <w:tr w:rsidR="0040757F" w:rsidRPr="0040757F" w:rsidTr="00072C23">
        <w:trPr>
          <w:trHeight w:val="78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192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Баумана, остановка транспорта «Орловское шоссе», движение в сторону ул. Студеновской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43</w:t>
            </w:r>
          </w:p>
        </w:tc>
      </w:tr>
      <w:tr w:rsidR="0040757F" w:rsidRPr="0040757F" w:rsidTr="00072C23">
        <w:trPr>
          <w:trHeight w:val="78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193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Баумана, остановка транспорта «Орловское шоссе», движение в сторону Чаплыгинского шоссе</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43</w:t>
            </w:r>
          </w:p>
        </w:tc>
      </w:tr>
      <w:tr w:rsidR="0040757F" w:rsidRPr="0040757F" w:rsidTr="00072C23">
        <w:trPr>
          <w:trHeight w:val="69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193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Баумана, остановка транспорта «Орловское шоссе», движение в сторону Чаплыгинского шоссе</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43</w:t>
            </w:r>
          </w:p>
        </w:tc>
      </w:tr>
      <w:tr w:rsidR="0040757F" w:rsidRPr="0040757F" w:rsidTr="00072C23">
        <w:trPr>
          <w:trHeight w:val="69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278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10 шахта, остановка транспорта «10 шахта», конечная, движение в сторону ул. Маршала Рыбалко</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46</w:t>
            </w:r>
          </w:p>
        </w:tc>
      </w:tr>
      <w:tr w:rsidR="0040757F" w:rsidRPr="0040757F" w:rsidTr="00072C23">
        <w:trPr>
          <w:trHeight w:val="70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70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278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10 шахта, остановка транспорта «10 шахта», конечная, движение в сторону ул. Маршала Рыбалко</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46</w:t>
            </w:r>
          </w:p>
        </w:tc>
      </w:tr>
      <w:tr w:rsidR="0040757F" w:rsidRPr="0040757F" w:rsidTr="00072C23">
        <w:trPr>
          <w:trHeight w:val="57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71</w:t>
            </w:r>
          </w:p>
        </w:tc>
        <w:tc>
          <w:tcPr>
            <w:tcW w:w="1134" w:type="dxa"/>
            <w:shd w:val="clear" w:color="auto" w:fill="auto"/>
            <w:vAlign w:val="center"/>
          </w:tcPr>
          <w:p w:rsidR="0040757F" w:rsidRPr="0040757F" w:rsidRDefault="0040757F" w:rsidP="0040757F">
            <w:pPr>
              <w:jc w:val="center"/>
              <w:rPr>
                <w:bCs/>
                <w:sz w:val="24"/>
                <w:szCs w:val="24"/>
              </w:rPr>
            </w:pPr>
            <w:r w:rsidRPr="0040757F">
              <w:rPr>
                <w:bCs/>
                <w:sz w:val="24"/>
                <w:szCs w:val="24"/>
              </w:rPr>
              <w:t>214</w:t>
            </w:r>
          </w:p>
        </w:tc>
        <w:tc>
          <w:tcPr>
            <w:tcW w:w="7087" w:type="dxa"/>
            <w:shd w:val="clear" w:color="auto" w:fill="auto"/>
            <w:vAlign w:val="center"/>
          </w:tcPr>
          <w:p w:rsidR="0040757F" w:rsidRPr="0040757F" w:rsidRDefault="0040757F" w:rsidP="0040757F">
            <w:pPr>
              <w:jc w:val="both"/>
              <w:rPr>
                <w:color w:val="000000" w:themeColor="text1"/>
                <w:sz w:val="24"/>
                <w:szCs w:val="24"/>
                <w:lang w:val="ru-RU"/>
              </w:rPr>
            </w:pPr>
            <w:r w:rsidRPr="0040757F">
              <w:rPr>
                <w:color w:val="000000" w:themeColor="text1"/>
                <w:sz w:val="24"/>
                <w:szCs w:val="24"/>
                <w:lang w:val="ru-RU"/>
              </w:rPr>
              <w:t>Окружное шоссе Р-119 (Орел-Тамбов) км 288+500м (право), территория СНТ "Металлург-2"</w:t>
            </w:r>
          </w:p>
        </w:tc>
        <w:tc>
          <w:tcPr>
            <w:tcW w:w="3119" w:type="dxa"/>
            <w:shd w:val="clear" w:color="auto" w:fill="auto"/>
            <w:vAlign w:val="center"/>
          </w:tcPr>
          <w:p w:rsidR="0040757F" w:rsidRPr="0040757F" w:rsidRDefault="0040757F" w:rsidP="0040757F">
            <w:pPr>
              <w:jc w:val="center"/>
              <w:rPr>
                <w:sz w:val="24"/>
                <w:szCs w:val="24"/>
              </w:rPr>
            </w:pPr>
            <w:r w:rsidRPr="0040757F">
              <w:rPr>
                <w:sz w:val="24"/>
                <w:szCs w:val="24"/>
              </w:rPr>
              <w:t>Щит 6х3 м</w:t>
            </w:r>
          </w:p>
        </w:tc>
        <w:tc>
          <w:tcPr>
            <w:tcW w:w="1984" w:type="dxa"/>
            <w:shd w:val="clear" w:color="auto" w:fill="auto"/>
            <w:vAlign w:val="center"/>
          </w:tcPr>
          <w:p w:rsidR="0040757F" w:rsidRPr="0040757F" w:rsidRDefault="0040757F" w:rsidP="0040757F">
            <w:pPr>
              <w:jc w:val="center"/>
              <w:rPr>
                <w:sz w:val="24"/>
                <w:szCs w:val="24"/>
              </w:rPr>
            </w:pPr>
            <w:r w:rsidRPr="0040757F">
              <w:rPr>
                <w:sz w:val="24"/>
                <w:szCs w:val="24"/>
              </w:rPr>
              <w:t>46</w:t>
            </w:r>
          </w:p>
        </w:tc>
      </w:tr>
      <w:tr w:rsidR="0040757F" w:rsidRPr="0040757F" w:rsidTr="00072C23">
        <w:trPr>
          <w:trHeight w:val="69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72</w:t>
            </w:r>
          </w:p>
        </w:tc>
        <w:tc>
          <w:tcPr>
            <w:tcW w:w="1134" w:type="dxa"/>
            <w:shd w:val="clear" w:color="auto" w:fill="auto"/>
            <w:vAlign w:val="center"/>
          </w:tcPr>
          <w:p w:rsidR="0040757F" w:rsidRPr="0040757F" w:rsidRDefault="0040757F" w:rsidP="0040757F">
            <w:pPr>
              <w:jc w:val="center"/>
              <w:rPr>
                <w:bCs/>
                <w:sz w:val="24"/>
                <w:szCs w:val="24"/>
              </w:rPr>
            </w:pPr>
            <w:r w:rsidRPr="0040757F">
              <w:rPr>
                <w:bCs/>
                <w:sz w:val="24"/>
                <w:szCs w:val="24"/>
              </w:rPr>
              <w:t>215</w:t>
            </w:r>
          </w:p>
        </w:tc>
        <w:tc>
          <w:tcPr>
            <w:tcW w:w="7087" w:type="dxa"/>
            <w:shd w:val="clear" w:color="auto" w:fill="auto"/>
            <w:vAlign w:val="center"/>
          </w:tcPr>
          <w:p w:rsidR="0040757F" w:rsidRPr="0040757F" w:rsidRDefault="0040757F" w:rsidP="0040757F">
            <w:pPr>
              <w:jc w:val="both"/>
              <w:rPr>
                <w:color w:val="000000" w:themeColor="text1"/>
                <w:sz w:val="24"/>
                <w:szCs w:val="24"/>
                <w:lang w:val="ru-RU"/>
              </w:rPr>
            </w:pPr>
            <w:r w:rsidRPr="0040757F">
              <w:rPr>
                <w:color w:val="000000" w:themeColor="text1"/>
                <w:sz w:val="24"/>
                <w:szCs w:val="24"/>
                <w:lang w:val="ru-RU"/>
              </w:rPr>
              <w:t>Окружное шоссе Р-119 (Орел-Тамбов) км 288+700м (право), территория СНТ "Металлург-2"</w:t>
            </w:r>
          </w:p>
        </w:tc>
        <w:tc>
          <w:tcPr>
            <w:tcW w:w="3119" w:type="dxa"/>
            <w:shd w:val="clear" w:color="auto" w:fill="auto"/>
            <w:vAlign w:val="center"/>
          </w:tcPr>
          <w:p w:rsidR="0040757F" w:rsidRPr="0040757F" w:rsidRDefault="0040757F" w:rsidP="0040757F">
            <w:pPr>
              <w:jc w:val="center"/>
              <w:rPr>
                <w:sz w:val="24"/>
                <w:szCs w:val="24"/>
              </w:rPr>
            </w:pPr>
            <w:r w:rsidRPr="0040757F">
              <w:rPr>
                <w:sz w:val="24"/>
                <w:szCs w:val="24"/>
              </w:rPr>
              <w:t>Щит 6х3 м</w:t>
            </w:r>
          </w:p>
        </w:tc>
        <w:tc>
          <w:tcPr>
            <w:tcW w:w="1984" w:type="dxa"/>
            <w:shd w:val="clear" w:color="auto" w:fill="auto"/>
            <w:vAlign w:val="center"/>
          </w:tcPr>
          <w:p w:rsidR="0040757F" w:rsidRPr="0040757F" w:rsidRDefault="0040757F" w:rsidP="0040757F">
            <w:pPr>
              <w:jc w:val="center"/>
              <w:rPr>
                <w:sz w:val="24"/>
                <w:szCs w:val="24"/>
              </w:rPr>
            </w:pPr>
            <w:r w:rsidRPr="0040757F">
              <w:rPr>
                <w:sz w:val="24"/>
                <w:szCs w:val="24"/>
              </w:rPr>
              <w:t>47</w:t>
            </w:r>
          </w:p>
        </w:tc>
      </w:tr>
      <w:tr w:rsidR="0040757F" w:rsidRPr="0040757F" w:rsidTr="00072C23">
        <w:trPr>
          <w:trHeight w:val="701"/>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73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275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СНТ «Металлург-2», остановка транспорта «Ж/д переезд», движение в сторону КТЗ</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47</w:t>
            </w:r>
          </w:p>
        </w:tc>
      </w:tr>
      <w:tr w:rsidR="0040757F" w:rsidRPr="0040757F" w:rsidTr="00072C23">
        <w:trPr>
          <w:trHeight w:val="69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74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275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СНТ «Металлург-2», остановка транспорта «Ж/д переезд», движение в сторону КТЗ</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47</w:t>
            </w:r>
          </w:p>
        </w:tc>
      </w:tr>
      <w:tr w:rsidR="0040757F" w:rsidRPr="0040757F" w:rsidTr="00072C23">
        <w:trPr>
          <w:trHeight w:val="78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75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276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СНТ «Металлург-2», остановка транспорта «Сады 2», движение в сторону КТЗ</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47</w:t>
            </w:r>
          </w:p>
        </w:tc>
      </w:tr>
      <w:tr w:rsidR="0040757F" w:rsidRPr="0040757F" w:rsidTr="00072C23">
        <w:trPr>
          <w:trHeight w:val="78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76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276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СНТ «Металлург-2», остановка транспорта «Сады 2», движение в сторону КТЗ</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47</w:t>
            </w:r>
          </w:p>
        </w:tc>
      </w:tr>
      <w:tr w:rsidR="0040757F" w:rsidRPr="0040757F" w:rsidTr="00072C23">
        <w:trPr>
          <w:trHeight w:val="78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77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277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10 шахта, остановка транспорта «Молодежная», движение в сторону КТЗ</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47</w:t>
            </w:r>
          </w:p>
        </w:tc>
      </w:tr>
      <w:tr w:rsidR="0040757F" w:rsidRPr="0040757F" w:rsidTr="00072C23">
        <w:trPr>
          <w:trHeight w:val="78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78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277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10 шахта, остановка транспорта «Молодежная», движение в сторону КТЗ</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47</w:t>
            </w:r>
          </w:p>
        </w:tc>
      </w:tr>
      <w:tr w:rsidR="0040757F" w:rsidRPr="0040757F" w:rsidTr="00072C23">
        <w:trPr>
          <w:trHeight w:val="74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79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181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Лебедянское шоссе, остановка транспорта «Хладокомбинат», движение из города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48</w:t>
            </w:r>
          </w:p>
        </w:tc>
      </w:tr>
      <w:tr w:rsidR="0040757F" w:rsidRPr="0040757F" w:rsidTr="00072C23">
        <w:trPr>
          <w:trHeight w:val="74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181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Лебедянское шоссе, остановка транспорта «Хладокомбинат», движение из города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48</w:t>
            </w:r>
          </w:p>
        </w:tc>
      </w:tr>
      <w:tr w:rsidR="0040757F" w:rsidRPr="0040757F" w:rsidTr="00072C23">
        <w:trPr>
          <w:trHeight w:val="74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182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Лебедянское шоссе, остановка транспорта «Хладокомбинат», движение в город</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48</w:t>
            </w:r>
          </w:p>
        </w:tc>
      </w:tr>
      <w:tr w:rsidR="0040757F" w:rsidRPr="0040757F" w:rsidTr="00072C23">
        <w:trPr>
          <w:trHeight w:val="651"/>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182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Лебедянское шоссе, остановка транспорта «Хладокомбинат», движение в город</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48</w:t>
            </w:r>
          </w:p>
        </w:tc>
      </w:tr>
      <w:tr w:rsidR="0040757F" w:rsidRPr="0040757F" w:rsidTr="00072C23">
        <w:trPr>
          <w:trHeight w:val="59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274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Лебедянское шоссе, остановка транспорта «Склад-магазин», движение в сторону КТЗ</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48</w:t>
            </w:r>
          </w:p>
        </w:tc>
      </w:tr>
      <w:tr w:rsidR="0040757F" w:rsidRPr="0040757F" w:rsidTr="00072C23">
        <w:trPr>
          <w:trHeight w:val="74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84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274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Лебедянское шоссе, остановка транспорта «Склад-магазин», движение в сторону КТЗ</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48</w:t>
            </w:r>
          </w:p>
        </w:tc>
      </w:tr>
      <w:tr w:rsidR="0040757F" w:rsidRPr="0040757F" w:rsidTr="00072C23">
        <w:trPr>
          <w:trHeight w:val="64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305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Опытная, остановка транспорта «Станция защиты растений», движение в сторону КТЗ</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48</w:t>
            </w:r>
          </w:p>
        </w:tc>
      </w:tr>
      <w:tr w:rsidR="0040757F" w:rsidRPr="0040757F" w:rsidTr="00072C23">
        <w:trPr>
          <w:trHeight w:val="59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305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Опытная, остановка транспорта «Станция защиты растений», движение в сторону КТЗ</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48</w:t>
            </w:r>
          </w:p>
        </w:tc>
      </w:tr>
      <w:tr w:rsidR="0040757F" w:rsidRPr="0040757F" w:rsidTr="00072C23">
        <w:trPr>
          <w:trHeight w:val="51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117</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Проезд Боевой, район дома № 34/2 (магазин «Продукты»)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Тумба</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49</w:t>
            </w:r>
          </w:p>
        </w:tc>
      </w:tr>
      <w:tr w:rsidR="0040757F" w:rsidRPr="0040757F" w:rsidTr="00072C23">
        <w:trPr>
          <w:trHeight w:val="69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183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Боевой проезд, остановка транспорта «Общежитие», движение в сторону Лебедянского шоссе</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49</w:t>
            </w:r>
          </w:p>
        </w:tc>
      </w:tr>
      <w:tr w:rsidR="0040757F" w:rsidRPr="0040757F" w:rsidTr="00072C23">
        <w:trPr>
          <w:trHeight w:val="74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183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Боевой проезд, остановка транспорта «Общежитие», движение в сторону Лебедянского шоссе</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49</w:t>
            </w:r>
          </w:p>
        </w:tc>
      </w:tr>
      <w:tr w:rsidR="0040757F" w:rsidRPr="0040757F" w:rsidTr="00072C23">
        <w:trPr>
          <w:trHeight w:val="55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184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Боевой проезд, остановка транспорта «Администрация Липецкого района», движение в сторону ул. Пришвина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49</w:t>
            </w:r>
          </w:p>
        </w:tc>
      </w:tr>
      <w:tr w:rsidR="0040757F" w:rsidRPr="0040757F" w:rsidTr="00072C23">
        <w:trPr>
          <w:trHeight w:val="54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184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Боевой проезд, остановка транспорта «Администрация Липецкого района», движение в сторону ул. Пришвина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49</w:t>
            </w:r>
          </w:p>
        </w:tc>
      </w:tr>
      <w:tr w:rsidR="0040757F" w:rsidRPr="0040757F" w:rsidTr="00072C23">
        <w:trPr>
          <w:trHeight w:val="57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185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Боевой проезд, остановка транспорта «Администрация Липецкого района», движение в сторону Лебедянского шоссе</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49</w:t>
            </w:r>
          </w:p>
        </w:tc>
      </w:tr>
      <w:tr w:rsidR="0040757F" w:rsidRPr="0040757F" w:rsidTr="00072C23">
        <w:trPr>
          <w:trHeight w:val="55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185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Боевой проезд, остановка транспорта «Администрация Липецкого района», движение в сторону Лебедянского шоссе</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49</w:t>
            </w:r>
          </w:p>
        </w:tc>
      </w:tr>
      <w:tr w:rsidR="0040757F" w:rsidRPr="0040757F" w:rsidTr="00072C23">
        <w:trPr>
          <w:trHeight w:val="74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306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Опытная, остановка транспорта «Станция защиты растений», движение в сторону ул. Пришвина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49</w:t>
            </w:r>
          </w:p>
        </w:tc>
      </w:tr>
      <w:tr w:rsidR="0040757F" w:rsidRPr="0040757F" w:rsidTr="00072C23">
        <w:trPr>
          <w:trHeight w:val="74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306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Опытная, остановка транспорта «Станция защиты растений», движение в сторону ул. Пришвина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49</w:t>
            </w:r>
          </w:p>
        </w:tc>
      </w:tr>
      <w:tr w:rsidR="0040757F" w:rsidRPr="0040757F" w:rsidTr="00072C23">
        <w:trPr>
          <w:trHeight w:val="74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279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Железнякова, остановка транспорта «Тепличное хозяйство», движение в сторону КТЗ</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50</w:t>
            </w:r>
          </w:p>
        </w:tc>
      </w:tr>
      <w:tr w:rsidR="0040757F" w:rsidRPr="0040757F" w:rsidTr="00072C23">
        <w:trPr>
          <w:trHeight w:val="74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97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279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Железнякова, остановка транспорта «Тепличное хозяйство», движение в сторону КТЗ</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50</w:t>
            </w:r>
          </w:p>
        </w:tc>
      </w:tr>
      <w:tr w:rsidR="0040757F" w:rsidRPr="0040757F" w:rsidTr="00072C23">
        <w:trPr>
          <w:trHeight w:val="74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280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Полевая, остановка транспорта «Ул. Пугачева», движение в сторону КТЗ</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50</w:t>
            </w:r>
          </w:p>
        </w:tc>
      </w:tr>
      <w:tr w:rsidR="0040757F" w:rsidRPr="0040757F" w:rsidTr="00072C23">
        <w:trPr>
          <w:trHeight w:val="70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280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Полевая, остановка транспорта «Ул. Пугачева», движение в сторону КТЗ</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50</w:t>
            </w:r>
          </w:p>
        </w:tc>
      </w:tr>
      <w:tr w:rsidR="0040757F" w:rsidRPr="0040757F" w:rsidTr="00072C23">
        <w:trPr>
          <w:trHeight w:val="74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281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Пришвина, остановка транспорта «Ул. Пришвина», движение в сторону КТЗ</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51</w:t>
            </w:r>
          </w:p>
        </w:tc>
      </w:tr>
      <w:tr w:rsidR="0040757F" w:rsidRPr="0040757F" w:rsidTr="00072C23">
        <w:trPr>
          <w:trHeight w:val="74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281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Пришвина, остановка транспорта «Ул. Пришвина», движение в сторону КТЗ</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51</w:t>
            </w:r>
          </w:p>
        </w:tc>
      </w:tr>
      <w:tr w:rsidR="0040757F" w:rsidRPr="0040757F" w:rsidTr="00072C23">
        <w:trPr>
          <w:trHeight w:val="53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Ковалева, д. №3</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54</w:t>
            </w:r>
          </w:p>
        </w:tc>
      </w:tr>
      <w:tr w:rsidR="0040757F" w:rsidRPr="0040757F" w:rsidTr="00072C23">
        <w:trPr>
          <w:trHeight w:val="74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203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Карла Либкнехта, остановка транспорта «40 лет Октября», движение в сторону ул. Баумана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54</w:t>
            </w:r>
          </w:p>
        </w:tc>
      </w:tr>
      <w:tr w:rsidR="0040757F" w:rsidRPr="0040757F" w:rsidTr="00072C23">
        <w:trPr>
          <w:trHeight w:val="69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203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Карла Либкнехта, остановка транспорта «40 лет Октября», движение в сторону ул. Баумана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54</w:t>
            </w:r>
          </w:p>
        </w:tc>
      </w:tr>
      <w:tr w:rsidR="0040757F" w:rsidRPr="0040757F" w:rsidTr="00072C23">
        <w:trPr>
          <w:trHeight w:val="50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204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Остановка транспорта «Ул. Энтузиастов», движение в сторону Цемзавода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54</w:t>
            </w:r>
          </w:p>
        </w:tc>
      </w:tr>
      <w:tr w:rsidR="0040757F" w:rsidRPr="0040757F" w:rsidTr="00072C23">
        <w:trPr>
          <w:trHeight w:val="601"/>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204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Остановка транспорта «Ул. Энтузиастов», движение в сторону Цемзавода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54</w:t>
            </w:r>
          </w:p>
        </w:tc>
      </w:tr>
      <w:tr w:rsidR="0040757F" w:rsidRPr="0040757F" w:rsidTr="00072C23">
        <w:trPr>
          <w:trHeight w:val="55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205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Ковалева, остановка транспорта «Магазин», движение в сторону Цемзавода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54</w:t>
            </w:r>
          </w:p>
        </w:tc>
      </w:tr>
      <w:tr w:rsidR="0040757F" w:rsidRPr="0040757F" w:rsidTr="00072C23">
        <w:trPr>
          <w:trHeight w:val="795"/>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205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Ковалева, остановка транспорта «Магазин», движение в сторону Цемзавода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54</w:t>
            </w:r>
          </w:p>
        </w:tc>
      </w:tr>
      <w:tr w:rsidR="0040757F" w:rsidRPr="0040757F" w:rsidTr="00072C23">
        <w:trPr>
          <w:trHeight w:val="795"/>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109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206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Ковалева, остановка транспорта «Магазин», движение в сторону Баумана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54</w:t>
            </w:r>
          </w:p>
        </w:tc>
      </w:tr>
      <w:tr w:rsidR="0040757F" w:rsidRPr="0040757F" w:rsidTr="00072C23">
        <w:trPr>
          <w:trHeight w:val="795"/>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206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Ковалева, остановка транспорта «Магазин», движение в сторону Баумана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54</w:t>
            </w:r>
          </w:p>
        </w:tc>
      </w:tr>
      <w:tr w:rsidR="0040757F" w:rsidRPr="0040757F" w:rsidTr="00072C23">
        <w:trPr>
          <w:trHeight w:val="60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200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Остановка транспорта «Автостанция «Сокол»</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55</w:t>
            </w:r>
          </w:p>
        </w:tc>
      </w:tr>
      <w:tr w:rsidR="0040757F" w:rsidRPr="0040757F" w:rsidTr="00072C23">
        <w:trPr>
          <w:trHeight w:val="56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200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Остановка транспорта «Автостанция «Сокол»</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55</w:t>
            </w:r>
          </w:p>
        </w:tc>
      </w:tr>
      <w:tr w:rsidR="0040757F" w:rsidRPr="0040757F" w:rsidTr="00072C23">
        <w:trPr>
          <w:trHeight w:val="68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Территория СНТ «Металлург - 2», окружная Р-119 (Орел-Тамбов) 288+100 м (право)</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58</w:t>
            </w:r>
          </w:p>
        </w:tc>
      </w:tr>
      <w:tr w:rsidR="0040757F" w:rsidRPr="0040757F" w:rsidTr="00072C23">
        <w:trPr>
          <w:trHeight w:val="795"/>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267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Универсальный проезд, остановка транспорта «Каменная будка», движение в сторону кольца 9 микрорайона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58</w:t>
            </w:r>
          </w:p>
        </w:tc>
      </w:tr>
      <w:tr w:rsidR="0040757F" w:rsidRPr="0040757F" w:rsidTr="00072C23">
        <w:trPr>
          <w:trHeight w:val="69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267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Универсальный проезд, остановка транспорта «Каменная будка», движение в сторону кольца 9 микрорайона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58</w:t>
            </w:r>
          </w:p>
        </w:tc>
      </w:tr>
      <w:tr w:rsidR="0040757F" w:rsidRPr="0040757F" w:rsidTr="00072C23">
        <w:trPr>
          <w:trHeight w:val="60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176</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Лебедянское шоссе, владение 2б</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59</w:t>
            </w:r>
          </w:p>
        </w:tc>
      </w:tr>
      <w:tr w:rsidR="0040757F" w:rsidRPr="0040757F" w:rsidTr="00072C23">
        <w:trPr>
          <w:trHeight w:val="647"/>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272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Лебедянское шоссе, остановка транспорта «Липецкое станкостроительное предприятие», движение из города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59</w:t>
            </w:r>
          </w:p>
        </w:tc>
      </w:tr>
      <w:tr w:rsidR="0040757F" w:rsidRPr="0040757F" w:rsidTr="00072C23">
        <w:trPr>
          <w:trHeight w:val="68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272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Лебедянское шоссе, остановка транспорта «Липецкое станкостроительное предприятие», движение из города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59</w:t>
            </w:r>
          </w:p>
        </w:tc>
      </w:tr>
      <w:tr w:rsidR="0040757F" w:rsidRPr="0040757F" w:rsidTr="00072C23">
        <w:trPr>
          <w:trHeight w:val="60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189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Гайдара, остановка транспорта «Отделение профосмотра», движение в сторону ул. Шкатова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64</w:t>
            </w:r>
          </w:p>
        </w:tc>
      </w:tr>
      <w:tr w:rsidR="0040757F" w:rsidRPr="0040757F" w:rsidTr="00072C23">
        <w:trPr>
          <w:trHeight w:val="64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189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Гайдара, остановка транспорта «Отделение профосмотра», движение в сторону ул. Шкатова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64</w:t>
            </w:r>
          </w:p>
        </w:tc>
      </w:tr>
      <w:tr w:rsidR="0040757F" w:rsidRPr="0040757F" w:rsidTr="00072C23">
        <w:trPr>
          <w:trHeight w:val="66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121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Студеновская, территория пл. Заводская, 1</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Суперборд</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66/1</w:t>
            </w:r>
          </w:p>
        </w:tc>
      </w:tr>
      <w:tr w:rsidR="0040757F" w:rsidRPr="0040757F" w:rsidTr="00072C23">
        <w:trPr>
          <w:trHeight w:val="57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209</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Территория СНТ «Им. И.В. Мичурина», окружная Р-119 (Орел-Тамбов) 286+30 м (право)</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68</w:t>
            </w:r>
          </w:p>
        </w:tc>
      </w:tr>
      <w:tr w:rsidR="0040757F" w:rsidRPr="0040757F" w:rsidTr="00072C23">
        <w:trPr>
          <w:trHeight w:val="61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123</w:t>
            </w:r>
          </w:p>
        </w:tc>
        <w:tc>
          <w:tcPr>
            <w:tcW w:w="1134" w:type="dxa"/>
            <w:shd w:val="clear" w:color="auto" w:fill="auto"/>
            <w:vAlign w:val="center"/>
          </w:tcPr>
          <w:p w:rsidR="0040757F" w:rsidRPr="0040757F" w:rsidRDefault="0040757F" w:rsidP="0040757F">
            <w:pPr>
              <w:jc w:val="center"/>
              <w:rPr>
                <w:bCs/>
                <w:sz w:val="24"/>
                <w:szCs w:val="24"/>
              </w:rPr>
            </w:pPr>
            <w:r w:rsidRPr="0040757F">
              <w:rPr>
                <w:bCs/>
                <w:sz w:val="24"/>
                <w:szCs w:val="24"/>
              </w:rPr>
              <w:t>216</w:t>
            </w:r>
          </w:p>
        </w:tc>
        <w:tc>
          <w:tcPr>
            <w:tcW w:w="7087" w:type="dxa"/>
            <w:shd w:val="clear" w:color="auto" w:fill="auto"/>
            <w:vAlign w:val="center"/>
          </w:tcPr>
          <w:p w:rsidR="0040757F" w:rsidRPr="0040757F" w:rsidRDefault="0040757F" w:rsidP="0040757F">
            <w:pPr>
              <w:jc w:val="both"/>
              <w:rPr>
                <w:color w:val="000000" w:themeColor="text1"/>
                <w:sz w:val="24"/>
                <w:szCs w:val="24"/>
                <w:lang w:val="ru-RU"/>
              </w:rPr>
            </w:pPr>
            <w:r w:rsidRPr="0040757F">
              <w:rPr>
                <w:color w:val="000000" w:themeColor="text1"/>
                <w:sz w:val="24"/>
                <w:szCs w:val="24"/>
                <w:lang w:val="ru-RU"/>
              </w:rPr>
              <w:t>Окружное шоссе Р-119 (Орел-Тамбов) км 285+800м (право), территория СНТ «Им. И.В.Мичурина»</w:t>
            </w:r>
          </w:p>
        </w:tc>
        <w:tc>
          <w:tcPr>
            <w:tcW w:w="3119" w:type="dxa"/>
            <w:shd w:val="clear" w:color="auto" w:fill="auto"/>
            <w:vAlign w:val="center"/>
          </w:tcPr>
          <w:p w:rsidR="0040757F" w:rsidRPr="0040757F" w:rsidRDefault="0040757F" w:rsidP="0040757F">
            <w:pPr>
              <w:jc w:val="center"/>
              <w:rPr>
                <w:sz w:val="24"/>
                <w:szCs w:val="24"/>
              </w:rPr>
            </w:pPr>
            <w:r w:rsidRPr="0040757F">
              <w:rPr>
                <w:sz w:val="24"/>
                <w:szCs w:val="24"/>
              </w:rPr>
              <w:t>Щит 6х3 м</w:t>
            </w:r>
          </w:p>
        </w:tc>
        <w:tc>
          <w:tcPr>
            <w:tcW w:w="1984" w:type="dxa"/>
            <w:shd w:val="clear" w:color="auto" w:fill="auto"/>
            <w:vAlign w:val="center"/>
          </w:tcPr>
          <w:p w:rsidR="0040757F" w:rsidRPr="0040757F" w:rsidRDefault="0040757F" w:rsidP="0040757F">
            <w:pPr>
              <w:jc w:val="center"/>
              <w:rPr>
                <w:color w:val="FF0000"/>
                <w:sz w:val="24"/>
                <w:szCs w:val="24"/>
              </w:rPr>
            </w:pPr>
            <w:r w:rsidRPr="0040757F">
              <w:rPr>
                <w:sz w:val="24"/>
                <w:szCs w:val="24"/>
              </w:rPr>
              <w:t>68</w:t>
            </w:r>
          </w:p>
        </w:tc>
      </w:tr>
      <w:tr w:rsidR="0040757F" w:rsidRPr="0040757F" w:rsidTr="00072C23">
        <w:trPr>
          <w:trHeight w:val="795"/>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268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Универсальный проезд, остановка транспорта «Сады № 2», движение в сторону кольца 9 микрорайона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68</w:t>
            </w:r>
          </w:p>
        </w:tc>
      </w:tr>
      <w:tr w:rsidR="0040757F" w:rsidRPr="0040757F" w:rsidTr="00072C23">
        <w:trPr>
          <w:trHeight w:val="567"/>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268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Универсальный проезд, остановка транспорта «Сады № 2», движение в сторону кольца 9 микрорайона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68</w:t>
            </w:r>
          </w:p>
        </w:tc>
      </w:tr>
      <w:tr w:rsidR="0040757F" w:rsidRPr="0040757F" w:rsidTr="00072C23">
        <w:trPr>
          <w:trHeight w:val="70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269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Универсальный проезд, остановка транспорта «Сады им. Мичурина», движение в сторону кольца 9 микрорайона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68</w:t>
            </w:r>
          </w:p>
        </w:tc>
      </w:tr>
      <w:tr w:rsidR="0040757F" w:rsidRPr="0040757F" w:rsidTr="00072C23">
        <w:trPr>
          <w:trHeight w:val="69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269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Универсальный проезд, остановка транспорта «Сады им. Мичурина», движение в сторону кольца 9 микрорайона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68</w:t>
            </w:r>
          </w:p>
        </w:tc>
      </w:tr>
      <w:tr w:rsidR="0040757F" w:rsidRPr="0040757F" w:rsidTr="00072C23">
        <w:trPr>
          <w:trHeight w:val="60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270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СНТ «Венера», остановка транспорта «Сады Венера», движение к конечной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68/1</w:t>
            </w:r>
          </w:p>
        </w:tc>
      </w:tr>
      <w:tr w:rsidR="0040757F" w:rsidRPr="0040757F" w:rsidTr="00072C23">
        <w:trPr>
          <w:trHeight w:val="64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270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СНТ «Венера», остановка транспорта «Сады Венера», движение к конечной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68/1</w:t>
            </w:r>
          </w:p>
        </w:tc>
      </w:tr>
      <w:tr w:rsidR="0040757F" w:rsidRPr="0040757F" w:rsidTr="00072C23">
        <w:trPr>
          <w:trHeight w:val="54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271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СНТ «Венера», остановка транспорта «Яблоневая улица», движение к конечной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68/1</w:t>
            </w:r>
          </w:p>
        </w:tc>
      </w:tr>
      <w:tr w:rsidR="0040757F" w:rsidRPr="0040757F" w:rsidTr="00072C23">
        <w:trPr>
          <w:trHeight w:val="60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271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СНТ «Венера», остановка транспорта «Яблоневая улица», движение к конечной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68/1</w:t>
            </w:r>
          </w:p>
        </w:tc>
      </w:tr>
      <w:tr w:rsidR="0040757F" w:rsidRPr="0040757F" w:rsidTr="00072C23">
        <w:trPr>
          <w:trHeight w:val="64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264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Северный проезд, остановка транспорта «Автобаза № 3», движение в сторону кольца 9 микрорайона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69</w:t>
            </w:r>
          </w:p>
        </w:tc>
      </w:tr>
      <w:tr w:rsidR="0040757F" w:rsidRPr="0040757F" w:rsidTr="00072C23">
        <w:trPr>
          <w:trHeight w:val="55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264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Северный проезд, остановка транспорта «Автобаза № 3», движение в сторону кольца 9 микрорайона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69</w:t>
            </w:r>
          </w:p>
        </w:tc>
      </w:tr>
      <w:tr w:rsidR="0040757F" w:rsidRPr="0040757F" w:rsidTr="00072C23">
        <w:trPr>
          <w:trHeight w:val="591"/>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134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265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Универсальный проезд, остановка транспорта «Сады № 1», движение в сторону кольца 9 микрорайона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69</w:t>
            </w:r>
          </w:p>
        </w:tc>
      </w:tr>
      <w:tr w:rsidR="0040757F" w:rsidRPr="0040757F" w:rsidTr="00072C23">
        <w:trPr>
          <w:trHeight w:val="63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265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Универсальный проезд, остановка транспорта «Сады № 1», движение в сторону кольца 9 микрорайона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69</w:t>
            </w:r>
          </w:p>
        </w:tc>
      </w:tr>
      <w:tr w:rsidR="0040757F" w:rsidRPr="0040757F" w:rsidTr="00072C23">
        <w:trPr>
          <w:trHeight w:val="54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266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Универсальный проезд, остановка транспорта «Ядохимикаты», движение в сторону кольца 9 микрорайона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69</w:t>
            </w:r>
          </w:p>
        </w:tc>
      </w:tr>
      <w:tr w:rsidR="0040757F" w:rsidRPr="0040757F" w:rsidTr="00072C23">
        <w:trPr>
          <w:trHeight w:val="58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266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Универсальный проезд, остановка транспорта «Ядохимикаты», движение в сторону кольца 9 микрорайона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69</w:t>
            </w:r>
          </w:p>
        </w:tc>
      </w:tr>
      <w:tr w:rsidR="0040757F" w:rsidRPr="0040757F" w:rsidTr="00072C23">
        <w:trPr>
          <w:trHeight w:val="49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263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Северный проезд, остановка транспорта «Переезд», движение в сторону Венеры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70</w:t>
            </w:r>
          </w:p>
        </w:tc>
      </w:tr>
      <w:tr w:rsidR="0040757F" w:rsidRPr="0040757F" w:rsidTr="00072C23">
        <w:trPr>
          <w:trHeight w:val="55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263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Северный проезд, остановка транспорта «Переезд», движение в сторону Венеры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70</w:t>
            </w:r>
          </w:p>
        </w:tc>
      </w:tr>
      <w:tr w:rsidR="0040757F" w:rsidRPr="0040757F" w:rsidTr="00072C23">
        <w:trPr>
          <w:trHeight w:val="60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46</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В районе трассы 1 Р-119, 455 м от остановки «Сады Тамбовской трассы», по направлению к г. Липецку</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80</w:t>
            </w:r>
          </w:p>
        </w:tc>
      </w:tr>
      <w:tr w:rsidR="0040757F" w:rsidRPr="0040757F" w:rsidTr="00072C23">
        <w:trPr>
          <w:trHeight w:val="647"/>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47</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В районе трассы 1 Р-119, 355 м от остановки «Сады Тамбовской трассы», по направлению к г. Липецку</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80</w:t>
            </w:r>
          </w:p>
        </w:tc>
      </w:tr>
      <w:tr w:rsidR="0040757F" w:rsidRPr="0040757F" w:rsidTr="00072C23">
        <w:trPr>
          <w:trHeight w:val="68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48</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Елецкое шоссе, 255 м перед остановкой «Сады Тамбовской трассы», слева по движению от г. Липецка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80</w:t>
            </w:r>
          </w:p>
        </w:tc>
      </w:tr>
      <w:tr w:rsidR="0040757F" w:rsidRPr="0040757F" w:rsidTr="00072C23">
        <w:trPr>
          <w:trHeight w:val="60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49</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Елецкое шоссе, 150 м перед остановкой «Сады Тамбовской трассы», слева по движению от города Липецка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80</w:t>
            </w:r>
          </w:p>
        </w:tc>
      </w:tr>
      <w:tr w:rsidR="0040757F" w:rsidRPr="0040757F" w:rsidTr="00072C23">
        <w:trPr>
          <w:trHeight w:val="65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50</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Елецкое шоссе, 100м за остановкой «Сады Тамбовской трассы», слева по движению от города Липецка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80</w:t>
            </w:r>
          </w:p>
        </w:tc>
      </w:tr>
      <w:tr w:rsidR="0040757F" w:rsidRPr="0040757F" w:rsidTr="00072C23">
        <w:trPr>
          <w:trHeight w:val="55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109</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Политехническая, в районе дома № 7</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82</w:t>
            </w:r>
          </w:p>
        </w:tc>
      </w:tr>
      <w:tr w:rsidR="0040757F" w:rsidRPr="0040757F" w:rsidTr="00072C23">
        <w:trPr>
          <w:trHeight w:val="605"/>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118</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Политехническая, остановка транспорта «Улица Политехническая»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Тумба</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82</w:t>
            </w:r>
          </w:p>
        </w:tc>
      </w:tr>
      <w:tr w:rsidR="0040757F" w:rsidRPr="0040757F" w:rsidTr="00072C23">
        <w:trPr>
          <w:trHeight w:val="66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173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Белянского, остановка транспорта «Ул. Белянского», движение в сторону конечной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82</w:t>
            </w:r>
          </w:p>
        </w:tc>
      </w:tr>
      <w:tr w:rsidR="0040757F" w:rsidRPr="0040757F" w:rsidTr="00072C23">
        <w:trPr>
          <w:trHeight w:val="57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148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173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Белянского, остановка транспорта «Ул. Белянского», движение в сторону конечной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82</w:t>
            </w:r>
          </w:p>
        </w:tc>
      </w:tr>
      <w:tr w:rsidR="0040757F" w:rsidRPr="0040757F" w:rsidTr="00072C23">
        <w:trPr>
          <w:trHeight w:val="61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Остановка транспорта «Микрорайон Университетский», конечная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82</w:t>
            </w:r>
          </w:p>
        </w:tc>
      </w:tr>
      <w:tr w:rsidR="0040757F" w:rsidRPr="0040757F" w:rsidTr="00072C23">
        <w:trPr>
          <w:trHeight w:val="66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Остановка транспорта «Микрорайон Университетский», конечная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82</w:t>
            </w:r>
          </w:p>
        </w:tc>
      </w:tr>
      <w:tr w:rsidR="0040757F" w:rsidRPr="0040757F" w:rsidTr="00072C23">
        <w:trPr>
          <w:trHeight w:val="66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Остановка транспорта «Микрорайон Университетский», начало движения автобуса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82</w:t>
            </w:r>
          </w:p>
        </w:tc>
      </w:tr>
      <w:tr w:rsidR="0040757F" w:rsidRPr="0040757F" w:rsidTr="00072C23">
        <w:trPr>
          <w:trHeight w:val="60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Остановка транспорта «Микрорайон Университетский», начало движения автобуса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82</w:t>
            </w:r>
          </w:p>
        </w:tc>
      </w:tr>
      <w:tr w:rsidR="0040757F" w:rsidRPr="0040757F" w:rsidTr="00072C23">
        <w:trPr>
          <w:trHeight w:val="66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Остановка транспорта «Политехническая», движение в сторону ул. Белянского</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82</w:t>
            </w:r>
          </w:p>
        </w:tc>
      </w:tr>
      <w:tr w:rsidR="0040757F" w:rsidRPr="0040757F" w:rsidTr="00072C23">
        <w:trPr>
          <w:trHeight w:val="70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Остановка транспорта «Политехническая», движение в сторону ул. Белянского</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82</w:t>
            </w:r>
          </w:p>
        </w:tc>
      </w:tr>
      <w:tr w:rsidR="0040757F" w:rsidRPr="0040757F" w:rsidTr="00072C23">
        <w:trPr>
          <w:trHeight w:val="63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Остановка транспорта «Славянова», движение в сторону ул. Белянского</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82</w:t>
            </w:r>
          </w:p>
        </w:tc>
      </w:tr>
      <w:tr w:rsidR="0040757F" w:rsidRPr="0040757F" w:rsidTr="00072C23">
        <w:trPr>
          <w:trHeight w:val="63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Остановка транспорта «Славянова», движение в сторону ул. Белянского</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82</w:t>
            </w:r>
          </w:p>
        </w:tc>
      </w:tr>
      <w:tr w:rsidR="0040757F" w:rsidRPr="0040757F" w:rsidTr="00072C23">
        <w:trPr>
          <w:trHeight w:val="63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Остановка транспорта «Ул. Белянского»</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82</w:t>
            </w:r>
          </w:p>
        </w:tc>
      </w:tr>
      <w:tr w:rsidR="0040757F" w:rsidRPr="0040757F" w:rsidTr="00072C23">
        <w:trPr>
          <w:trHeight w:val="63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Остановка транспорта «Ул. Белянского»</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82</w:t>
            </w:r>
          </w:p>
        </w:tc>
      </w:tr>
      <w:tr w:rsidR="0040757F" w:rsidRPr="0040757F" w:rsidTr="00072C23">
        <w:trPr>
          <w:trHeight w:val="72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261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Политехническая, остановка транспорта «Улица Политехническая», движение в сторону ул. Московской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82</w:t>
            </w:r>
          </w:p>
        </w:tc>
      </w:tr>
      <w:tr w:rsidR="0040757F" w:rsidRPr="0040757F" w:rsidTr="00072C23">
        <w:trPr>
          <w:trHeight w:val="62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261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Политехническая, остановка транспорта «Улица Политехническая», движение в сторону ул. Московской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82</w:t>
            </w:r>
          </w:p>
        </w:tc>
      </w:tr>
      <w:tr w:rsidR="0040757F" w:rsidRPr="0040757F" w:rsidTr="00072C23">
        <w:trPr>
          <w:trHeight w:val="52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161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262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Политехническая, остановка транспорта «Ул. Славянова», движение в сторону ул. Московской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82</w:t>
            </w:r>
          </w:p>
        </w:tc>
      </w:tr>
      <w:tr w:rsidR="0040757F" w:rsidRPr="0040757F" w:rsidTr="00072C23">
        <w:trPr>
          <w:trHeight w:val="70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262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Политехническая, остановка транспорта «Ул. Славянова», движение в сторону ул. Московской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82</w:t>
            </w:r>
          </w:p>
        </w:tc>
      </w:tr>
      <w:tr w:rsidR="0040757F" w:rsidRPr="0040757F" w:rsidTr="00072C23">
        <w:trPr>
          <w:trHeight w:val="69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249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Юношеская, остановка транспорта «Завод Центролит», движение в сторону с. Косыревка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92</w:t>
            </w:r>
          </w:p>
        </w:tc>
      </w:tr>
      <w:tr w:rsidR="0040757F" w:rsidRPr="0040757F" w:rsidTr="00072C23">
        <w:trPr>
          <w:trHeight w:val="597"/>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249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Юношеская, остановка транспорта «Завод «Центролит», движение в сторону с. Косыревка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92</w:t>
            </w:r>
          </w:p>
        </w:tc>
      </w:tr>
      <w:tr w:rsidR="0040757F" w:rsidRPr="0040757F" w:rsidTr="00072C23">
        <w:trPr>
          <w:trHeight w:val="63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250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Юношеская, остановка транспорта «Завод «Центролит»,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92</w:t>
            </w:r>
          </w:p>
        </w:tc>
      </w:tr>
      <w:tr w:rsidR="0040757F" w:rsidRPr="0040757F" w:rsidTr="00072C23">
        <w:trPr>
          <w:trHeight w:val="54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250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Юношеская, остановка транспорта «Завод «Центролит»,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92</w:t>
            </w:r>
          </w:p>
        </w:tc>
      </w:tr>
      <w:tr w:rsidR="0040757F" w:rsidRPr="0040757F" w:rsidTr="00072C23">
        <w:trPr>
          <w:trHeight w:val="71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251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Юношеская, остановка транспорта «Комплекс ТБО», движение в сторону с. Косыревка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92/1</w:t>
            </w:r>
          </w:p>
        </w:tc>
      </w:tr>
      <w:tr w:rsidR="0040757F" w:rsidRPr="0040757F" w:rsidTr="00072C23">
        <w:trPr>
          <w:trHeight w:val="58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251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Юношеская, остановка транспорта «Комплекс ТБО», движение в сторону с. Косыревка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92/1</w:t>
            </w:r>
          </w:p>
        </w:tc>
      </w:tr>
      <w:tr w:rsidR="0040757F" w:rsidRPr="0040757F" w:rsidTr="00072C23">
        <w:trPr>
          <w:trHeight w:val="56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252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Юношеская, остановка транспорта «Комплекс ТБО»,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92/1</w:t>
            </w:r>
          </w:p>
        </w:tc>
      </w:tr>
      <w:tr w:rsidR="0040757F" w:rsidRPr="0040757F" w:rsidTr="00072C23">
        <w:trPr>
          <w:trHeight w:val="56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252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Юношеская, остановка транспорта «Комплекс ТБО»,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92/1</w:t>
            </w:r>
          </w:p>
        </w:tc>
      </w:tr>
      <w:tr w:rsidR="0040757F" w:rsidRPr="0040757F" w:rsidTr="00072C23">
        <w:trPr>
          <w:trHeight w:val="55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254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Елецкое шоссе, остановка транспорта «Гаражи», движение в Липецк</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95</w:t>
            </w:r>
          </w:p>
        </w:tc>
      </w:tr>
      <w:tr w:rsidR="0040757F" w:rsidRPr="0040757F" w:rsidTr="00072C23">
        <w:trPr>
          <w:trHeight w:val="54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254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Елецкое шоссе, остановка транспорта «Гаражи», движение в Липецк</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95</w:t>
            </w:r>
          </w:p>
        </w:tc>
      </w:tr>
      <w:tr w:rsidR="0040757F" w:rsidRPr="0040757F" w:rsidTr="00072C23">
        <w:trPr>
          <w:trHeight w:val="52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255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Хренникова, остановка транспорта «Микрорайон Елецкий»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95</w:t>
            </w:r>
          </w:p>
        </w:tc>
      </w:tr>
      <w:tr w:rsidR="0040757F" w:rsidRPr="0040757F" w:rsidTr="00072C23">
        <w:trPr>
          <w:trHeight w:val="66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255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Хренникова, остановка транспорта «Микрорайон Елецкий»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95</w:t>
            </w:r>
          </w:p>
        </w:tc>
      </w:tr>
      <w:tr w:rsidR="0040757F" w:rsidRPr="0040757F" w:rsidTr="00072C23">
        <w:trPr>
          <w:trHeight w:val="71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175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256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Хренникова, остановка транспорта «Микрорайон Елецкий» 1</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95</w:t>
            </w:r>
          </w:p>
        </w:tc>
      </w:tr>
      <w:tr w:rsidR="0040757F" w:rsidRPr="0040757F" w:rsidTr="00072C23">
        <w:trPr>
          <w:trHeight w:val="58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256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Хренникова, остановка транспорта «Микрорайон Елецкий» 1</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95</w:t>
            </w:r>
          </w:p>
        </w:tc>
      </w:tr>
      <w:tr w:rsidR="0040757F" w:rsidRPr="0040757F" w:rsidTr="00072C23">
        <w:trPr>
          <w:trHeight w:val="71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257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Хренникова, остановка транспорта «Микрорайон Елецкий» 2</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95</w:t>
            </w:r>
          </w:p>
        </w:tc>
      </w:tr>
      <w:tr w:rsidR="0040757F" w:rsidRPr="0040757F" w:rsidTr="00072C23">
        <w:trPr>
          <w:trHeight w:val="71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257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Хренникова, остановка транспорта «Микрорайон Елецкий» 2</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95</w:t>
            </w:r>
          </w:p>
        </w:tc>
      </w:tr>
      <w:tr w:rsidR="0040757F" w:rsidRPr="0040757F" w:rsidTr="00072C23">
        <w:trPr>
          <w:trHeight w:val="71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258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Хренникова, остановка транспорта «Микрорайон Елецкий» 3</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95</w:t>
            </w:r>
          </w:p>
        </w:tc>
      </w:tr>
      <w:tr w:rsidR="0040757F" w:rsidRPr="0040757F" w:rsidTr="00072C23">
        <w:trPr>
          <w:trHeight w:val="71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258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Хренникова, остановка транспорта «Микрорайон Елецкий» 3</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95</w:t>
            </w:r>
          </w:p>
        </w:tc>
      </w:tr>
      <w:tr w:rsidR="0040757F" w:rsidRPr="0040757F" w:rsidTr="00072C23">
        <w:trPr>
          <w:trHeight w:val="71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259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Хренникова, остановка транспорта «Микрорайон Елецкий» 4</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95</w:t>
            </w:r>
          </w:p>
        </w:tc>
      </w:tr>
      <w:tr w:rsidR="0040757F" w:rsidRPr="0040757F" w:rsidTr="00072C23">
        <w:trPr>
          <w:trHeight w:val="71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259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Хренникова, остановка транспорта «Микрорайон Елецкий» 4</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95</w:t>
            </w:r>
          </w:p>
        </w:tc>
      </w:tr>
      <w:tr w:rsidR="0040757F" w:rsidRPr="0040757F" w:rsidTr="00072C23">
        <w:trPr>
          <w:trHeight w:val="61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43</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Московская,в  районе ОАО «Липецк-Лада»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96</w:t>
            </w:r>
          </w:p>
        </w:tc>
      </w:tr>
      <w:tr w:rsidR="0040757F" w:rsidRPr="0040757F" w:rsidTr="00072C23">
        <w:trPr>
          <w:trHeight w:val="59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110</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Елецкое шоссе, пересечение с улицей Московской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96</w:t>
            </w:r>
          </w:p>
        </w:tc>
      </w:tr>
      <w:tr w:rsidR="0040757F" w:rsidRPr="0040757F" w:rsidTr="00072C23">
        <w:trPr>
          <w:trHeight w:val="57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188</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Московская, 30В, АЗС № 3</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96</w:t>
            </w:r>
          </w:p>
        </w:tc>
      </w:tr>
      <w:tr w:rsidR="0040757F" w:rsidRPr="0040757F" w:rsidTr="00072C23">
        <w:trPr>
          <w:trHeight w:val="57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260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Остановка транспорта «ЛГТУ», движение в сторону ул. Московской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96</w:t>
            </w:r>
          </w:p>
        </w:tc>
      </w:tr>
      <w:tr w:rsidR="0040757F" w:rsidRPr="0040757F" w:rsidTr="00072C23">
        <w:trPr>
          <w:trHeight w:val="55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260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Остановка транспорта «ЛГТУ», движение в сторону ул. Московской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96</w:t>
            </w:r>
          </w:p>
        </w:tc>
      </w:tr>
      <w:tr w:rsidR="0040757F" w:rsidRPr="0040757F" w:rsidTr="00072C23">
        <w:trPr>
          <w:trHeight w:val="56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188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Остановка транспорта «ЛГТУ», движение в сторону ул. Белянского</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96</w:t>
            </w:r>
          </w:p>
        </w:tc>
      </w:tr>
      <w:tr w:rsidR="0040757F" w:rsidRPr="0040757F" w:rsidTr="00072C23">
        <w:trPr>
          <w:trHeight w:val="55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Остановка транспорта «ЛГТУ», движение в сторону ул. Белянского</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96</w:t>
            </w:r>
          </w:p>
        </w:tc>
      </w:tr>
      <w:tr w:rsidR="0040757F" w:rsidRPr="0040757F" w:rsidTr="00072C23">
        <w:trPr>
          <w:trHeight w:val="55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246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Юношеская, остановка транспорта «ЛОЭЗ», движение в сторону с. Косыревка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108</w:t>
            </w:r>
          </w:p>
        </w:tc>
      </w:tr>
      <w:tr w:rsidR="0040757F" w:rsidRPr="0040757F" w:rsidTr="00072C23">
        <w:trPr>
          <w:trHeight w:val="551"/>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246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Юношеская, остановка транспорта «ЛОЭЗ», движение в сторону с. Косыревка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108</w:t>
            </w:r>
          </w:p>
        </w:tc>
      </w:tr>
      <w:tr w:rsidR="0040757F" w:rsidRPr="0040757F" w:rsidTr="00072C23">
        <w:trPr>
          <w:trHeight w:val="67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247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Юношеская, остановка транспорта «ЛОЭЗ»,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108</w:t>
            </w:r>
          </w:p>
        </w:tc>
      </w:tr>
      <w:tr w:rsidR="0040757F" w:rsidRPr="0040757F" w:rsidTr="00072C23">
        <w:trPr>
          <w:trHeight w:val="655"/>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247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Юношеская, остановка транспорта «ЛОЭЗ»,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108</w:t>
            </w:r>
          </w:p>
        </w:tc>
      </w:tr>
      <w:tr w:rsidR="0040757F" w:rsidRPr="0040757F" w:rsidTr="00072C23">
        <w:trPr>
          <w:trHeight w:val="785"/>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248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Юношеская, остановка транспорта «Щебеночный завод»,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108</w:t>
            </w:r>
          </w:p>
        </w:tc>
      </w:tr>
      <w:tr w:rsidR="0040757F" w:rsidRPr="0040757F" w:rsidTr="00072C23">
        <w:trPr>
          <w:trHeight w:val="63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248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Юношеская, остановка транспорта «Щебеночный завод»,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108</w:t>
            </w:r>
          </w:p>
        </w:tc>
      </w:tr>
      <w:tr w:rsidR="0040757F" w:rsidRPr="0040757F" w:rsidTr="00072C23">
        <w:trPr>
          <w:trHeight w:val="67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241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Юношеская, остановка транспорта «Юношеская», движение в сторону с. Косыревка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109</w:t>
            </w:r>
          </w:p>
        </w:tc>
      </w:tr>
      <w:tr w:rsidR="0040757F" w:rsidRPr="0040757F" w:rsidTr="00072C23">
        <w:trPr>
          <w:trHeight w:val="60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241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Юношеская, остановка транспорта «Юношеская», движение в сторону с. Косыревка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109</w:t>
            </w:r>
          </w:p>
        </w:tc>
      </w:tr>
      <w:tr w:rsidR="0040757F" w:rsidRPr="0040757F" w:rsidTr="00072C23">
        <w:trPr>
          <w:trHeight w:val="65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242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Юношеская, остановка транспорта «Юношеская»,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109</w:t>
            </w:r>
          </w:p>
        </w:tc>
      </w:tr>
      <w:tr w:rsidR="0040757F" w:rsidRPr="0040757F" w:rsidTr="00072C23">
        <w:trPr>
          <w:trHeight w:val="71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242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Юношеская, остановка транспорта «Юношеская»,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109</w:t>
            </w:r>
          </w:p>
        </w:tc>
      </w:tr>
      <w:tr w:rsidR="0040757F" w:rsidRPr="0040757F" w:rsidTr="00072C23">
        <w:trPr>
          <w:trHeight w:val="62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243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Юношеская, остановка транспорта «Межколхозстрой», движение в сторону с. Косыревка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109</w:t>
            </w:r>
          </w:p>
        </w:tc>
      </w:tr>
      <w:tr w:rsidR="0040757F" w:rsidRPr="0040757F" w:rsidTr="00072C23">
        <w:trPr>
          <w:trHeight w:val="67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201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243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Юношеская, остановка транспорта «Межколхозстрой», движение в сторону с. Косыревка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109</w:t>
            </w:r>
          </w:p>
        </w:tc>
      </w:tr>
      <w:tr w:rsidR="0040757F" w:rsidRPr="0040757F" w:rsidTr="00072C23">
        <w:trPr>
          <w:trHeight w:val="58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244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Юношеская, остановка транспорта «Межколхозстрой»,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109</w:t>
            </w:r>
          </w:p>
        </w:tc>
      </w:tr>
      <w:tr w:rsidR="0040757F" w:rsidRPr="0040757F" w:rsidTr="00072C23">
        <w:trPr>
          <w:trHeight w:val="69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244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Юношеская, остановка транспорта «Межколхозстрой»,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109</w:t>
            </w:r>
          </w:p>
        </w:tc>
      </w:tr>
      <w:tr w:rsidR="0040757F" w:rsidRPr="0040757F" w:rsidTr="00072C23">
        <w:trPr>
          <w:trHeight w:val="62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245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Юношеская, остановка транспорта «Спецфундаментстрой»,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109</w:t>
            </w:r>
          </w:p>
        </w:tc>
      </w:tr>
      <w:tr w:rsidR="0040757F" w:rsidRPr="0040757F" w:rsidTr="00072C23">
        <w:trPr>
          <w:trHeight w:val="66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245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Юношеская, остановка транспорта «Спецфундаментстрой»,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109</w:t>
            </w:r>
          </w:p>
        </w:tc>
      </w:tr>
      <w:tr w:rsidR="0040757F" w:rsidRPr="0040757F" w:rsidTr="00072C23">
        <w:trPr>
          <w:trHeight w:val="64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233</w:t>
            </w:r>
          </w:p>
        </w:tc>
        <w:tc>
          <w:tcPr>
            <w:tcW w:w="7087" w:type="dxa"/>
            <w:shd w:val="clear" w:color="auto" w:fill="auto"/>
            <w:vAlign w:val="center"/>
          </w:tcPr>
          <w:p w:rsidR="0040757F" w:rsidRPr="0040757F" w:rsidRDefault="0040757F" w:rsidP="0040757F">
            <w:pPr>
              <w:rPr>
                <w:rFonts w:eastAsiaTheme="minorHAnsi"/>
                <w:sz w:val="24"/>
                <w:szCs w:val="24"/>
                <w:lang w:val="ru-RU" w:eastAsia="en-US"/>
              </w:rPr>
            </w:pPr>
            <w:r w:rsidRPr="0040757F">
              <w:rPr>
                <w:rFonts w:eastAsiaTheme="minorHAnsi"/>
                <w:sz w:val="24"/>
                <w:szCs w:val="24"/>
                <w:lang w:val="ru-RU" w:eastAsia="en-US"/>
              </w:rPr>
              <w:t>Ул. Юношеская, владение 46а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109</w:t>
            </w:r>
          </w:p>
        </w:tc>
      </w:tr>
      <w:tr w:rsidR="0040757F" w:rsidRPr="0040757F" w:rsidTr="00072C23">
        <w:trPr>
          <w:trHeight w:val="55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116</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Ангарская, район дома №3 (Сырское)</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Тумба</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110</w:t>
            </w:r>
          </w:p>
        </w:tc>
      </w:tr>
      <w:tr w:rsidR="0040757F" w:rsidRPr="0040757F" w:rsidTr="00072C23">
        <w:trPr>
          <w:trHeight w:val="56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234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Ангарская, остановка транспорта «Почта», движение в сторону пос. Сырский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110</w:t>
            </w:r>
          </w:p>
        </w:tc>
      </w:tr>
      <w:tr w:rsidR="0040757F" w:rsidRPr="0040757F" w:rsidTr="00072C23">
        <w:trPr>
          <w:trHeight w:val="60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209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234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Ангарская, остановка транспорта «Почта», движение в сторону пос. Сырский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110</w:t>
            </w:r>
          </w:p>
        </w:tc>
      </w:tr>
      <w:tr w:rsidR="0040757F" w:rsidRPr="0040757F" w:rsidTr="00072C23">
        <w:trPr>
          <w:trHeight w:val="66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235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Ангарская, остановка транспорта «Почта»,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110</w:t>
            </w:r>
          </w:p>
        </w:tc>
      </w:tr>
      <w:tr w:rsidR="0040757F" w:rsidRPr="0040757F" w:rsidTr="00072C23">
        <w:trPr>
          <w:trHeight w:val="57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235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Ангарская, остановка транспорта «Почта»,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110</w:t>
            </w:r>
          </w:p>
        </w:tc>
      </w:tr>
      <w:tr w:rsidR="0040757F" w:rsidRPr="0040757F" w:rsidTr="00072C23">
        <w:trPr>
          <w:trHeight w:val="64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236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Ангарская, остановка транспорта «Поселок Сырский»,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110</w:t>
            </w:r>
          </w:p>
        </w:tc>
      </w:tr>
      <w:tr w:rsidR="0040757F" w:rsidRPr="0040757F" w:rsidTr="00072C23">
        <w:trPr>
          <w:trHeight w:val="785"/>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236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Ангарская, остановка транспорта «Поселок Сырский»,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110</w:t>
            </w:r>
          </w:p>
        </w:tc>
      </w:tr>
      <w:tr w:rsidR="0040757F" w:rsidRPr="0040757F" w:rsidTr="00072C23">
        <w:trPr>
          <w:trHeight w:val="785"/>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214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83</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Московская, в районе здания №38 (участок № 1)</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111</w:t>
            </w:r>
          </w:p>
        </w:tc>
      </w:tr>
      <w:tr w:rsidR="0040757F" w:rsidRPr="0040757F" w:rsidTr="00072C23">
        <w:trPr>
          <w:trHeight w:val="69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84</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Московская, район дома №38 (конструкция № 2)</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111</w:t>
            </w:r>
          </w:p>
        </w:tc>
      </w:tr>
      <w:tr w:rsidR="0040757F" w:rsidRPr="0040757F" w:rsidTr="00072C23">
        <w:trPr>
          <w:trHeight w:val="551"/>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85</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Московская, напротив здания МЧС</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111</w:t>
            </w:r>
          </w:p>
        </w:tc>
      </w:tr>
      <w:tr w:rsidR="0040757F" w:rsidRPr="0040757F" w:rsidTr="00072C23">
        <w:trPr>
          <w:trHeight w:val="55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220</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Ангарская, в районе строения 1а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111</w:t>
            </w:r>
          </w:p>
        </w:tc>
      </w:tr>
      <w:tr w:rsidR="0040757F" w:rsidRPr="0040757F" w:rsidTr="00072C23">
        <w:trPr>
          <w:trHeight w:val="56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147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Кривенкова, остановка транспорта «28 микрорайон», движение в сторону ул. Свиридова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112</w:t>
            </w:r>
          </w:p>
        </w:tc>
      </w:tr>
      <w:tr w:rsidR="0040757F" w:rsidRPr="0040757F" w:rsidTr="00072C23">
        <w:trPr>
          <w:trHeight w:val="54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147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Кривенкова, остановка транспорта «28 микрорайон», движение в сторону ул. Свиридова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112</w:t>
            </w:r>
          </w:p>
        </w:tc>
      </w:tr>
      <w:tr w:rsidR="0040757F" w:rsidRPr="0040757F" w:rsidTr="00072C23">
        <w:trPr>
          <w:trHeight w:val="56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150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Кривенкова, остановка транспорта «28 микрорайон», движение в сторону ул. Белана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112</w:t>
            </w:r>
          </w:p>
        </w:tc>
      </w:tr>
      <w:tr w:rsidR="0040757F" w:rsidRPr="0040757F" w:rsidTr="00072C23">
        <w:trPr>
          <w:trHeight w:val="54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150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Кривенкова, остановка транспорта «28 микрорайон», движение в сторону ул. Белана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112</w:t>
            </w:r>
          </w:p>
        </w:tc>
      </w:tr>
      <w:tr w:rsidR="0040757F" w:rsidRPr="0040757F" w:rsidTr="00072C23">
        <w:trPr>
          <w:trHeight w:val="55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287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Кривенкова, остановка транспорта «Ул. Белана», движение в сторону ул. Свиридова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112</w:t>
            </w:r>
          </w:p>
        </w:tc>
      </w:tr>
      <w:tr w:rsidR="0040757F" w:rsidRPr="0040757F" w:rsidTr="00072C23">
        <w:trPr>
          <w:trHeight w:val="56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287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Кривенкова, остановка транспорта «Ул. Белана», движение в сторону ул. Свиридова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112</w:t>
            </w:r>
          </w:p>
        </w:tc>
      </w:tr>
      <w:tr w:rsidR="0040757F" w:rsidRPr="0040757F" w:rsidTr="00072C23">
        <w:trPr>
          <w:trHeight w:val="54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53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Кривенкова, остановка транспорта «Ул. Шуминского», направление к ул. Эдуарда Белана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112</w:t>
            </w:r>
          </w:p>
        </w:tc>
      </w:tr>
      <w:tr w:rsidR="0040757F" w:rsidRPr="0040757F" w:rsidTr="00072C23">
        <w:trPr>
          <w:trHeight w:val="55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53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Кривенкова, остановка транспорта «Ул. Шуминского», направление к ул. Эдуарда Белана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112</w:t>
            </w:r>
          </w:p>
        </w:tc>
      </w:tr>
      <w:tr w:rsidR="0040757F" w:rsidRPr="0040757F" w:rsidTr="00072C23">
        <w:trPr>
          <w:trHeight w:val="56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54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Кривенкова, остановка транспорта «Ул. Белана», направление к ул. Катукова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112</w:t>
            </w:r>
          </w:p>
        </w:tc>
      </w:tr>
      <w:tr w:rsidR="0040757F" w:rsidRPr="0040757F" w:rsidTr="00072C23">
        <w:trPr>
          <w:trHeight w:val="55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54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Кривенкова, остановка транспорта «Ул. Белана», направление к ул. Катукова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112</w:t>
            </w:r>
          </w:p>
        </w:tc>
      </w:tr>
      <w:tr w:rsidR="0040757F" w:rsidRPr="0040757F" w:rsidTr="00072C23">
        <w:trPr>
          <w:trHeight w:val="595"/>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228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86</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Стаханова, район дома № 44а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Тумба</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113</w:t>
            </w:r>
          </w:p>
        </w:tc>
      </w:tr>
      <w:tr w:rsidR="0040757F" w:rsidRPr="0040757F" w:rsidTr="00072C23">
        <w:trPr>
          <w:trHeight w:val="52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155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Стаханова, остановка транспорта «Ул. Бунина», движение в сторону ул. Белана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113</w:t>
            </w:r>
          </w:p>
        </w:tc>
      </w:tr>
      <w:tr w:rsidR="0040757F" w:rsidRPr="0040757F" w:rsidTr="00072C23">
        <w:trPr>
          <w:trHeight w:val="52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155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Стаханова, остановка транспорта «Ул. Бунина», движение в сторону ул. Белана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113</w:t>
            </w:r>
          </w:p>
        </w:tc>
      </w:tr>
      <w:tr w:rsidR="0040757F" w:rsidRPr="0040757F" w:rsidTr="00072C23">
        <w:trPr>
          <w:trHeight w:val="53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156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Стаханова, остановка транспорта «Ул. Бунина», движение в сторону ул. Катукова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113</w:t>
            </w:r>
          </w:p>
        </w:tc>
      </w:tr>
      <w:tr w:rsidR="0040757F" w:rsidRPr="0040757F" w:rsidTr="00072C23">
        <w:trPr>
          <w:trHeight w:val="701"/>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156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Стаханова, остановка транспорта «Ул. Бунина», движение в сторону ул. Катукова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113</w:t>
            </w:r>
          </w:p>
        </w:tc>
      </w:tr>
      <w:tr w:rsidR="0040757F" w:rsidRPr="0040757F" w:rsidTr="00072C23">
        <w:trPr>
          <w:trHeight w:val="70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51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Стаханова, остановка транспорта «27 микрорайон», конечная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113</w:t>
            </w:r>
          </w:p>
        </w:tc>
      </w:tr>
      <w:tr w:rsidR="0040757F" w:rsidRPr="0040757F" w:rsidTr="00072C23">
        <w:trPr>
          <w:trHeight w:val="69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51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Стаханова, остановка транспорта «27 микрорайон», конечная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113</w:t>
            </w:r>
          </w:p>
        </w:tc>
      </w:tr>
      <w:tr w:rsidR="0040757F" w:rsidRPr="0040757F" w:rsidTr="00072C23">
        <w:trPr>
          <w:trHeight w:val="70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320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«ТЦ Квартал», движение в сторону г. Грязи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120</w:t>
            </w:r>
          </w:p>
        </w:tc>
      </w:tr>
      <w:tr w:rsidR="0040757F" w:rsidRPr="0040757F" w:rsidTr="00072C23">
        <w:trPr>
          <w:trHeight w:val="705"/>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320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«ТЦ Квартал», движение в сторону г. Грязи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120</w:t>
            </w:r>
          </w:p>
        </w:tc>
      </w:tr>
      <w:tr w:rsidR="0040757F" w:rsidRPr="0040757F" w:rsidTr="00072C23">
        <w:trPr>
          <w:trHeight w:val="70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321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«Ул. Зои Космодемьянской», движение в сторону г. Грязи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120</w:t>
            </w:r>
          </w:p>
        </w:tc>
      </w:tr>
      <w:tr w:rsidR="0040757F" w:rsidRPr="0040757F" w:rsidTr="00072C23">
        <w:trPr>
          <w:trHeight w:val="69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321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«Ул. Зои Космодемьянской», движение в сторону г. Грязи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120</w:t>
            </w:r>
          </w:p>
        </w:tc>
      </w:tr>
      <w:tr w:rsidR="0040757F" w:rsidRPr="0040757F" w:rsidTr="00072C23">
        <w:trPr>
          <w:trHeight w:val="69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322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«Ул. Зои Космодемьянской»,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120</w:t>
            </w:r>
          </w:p>
        </w:tc>
      </w:tr>
      <w:tr w:rsidR="0040757F" w:rsidRPr="0040757F" w:rsidTr="00072C23">
        <w:trPr>
          <w:trHeight w:val="69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322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«Ул. Зои Космодемьянской»,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120</w:t>
            </w:r>
          </w:p>
        </w:tc>
      </w:tr>
      <w:tr w:rsidR="0040757F" w:rsidRPr="0040757F" w:rsidTr="00072C23">
        <w:trPr>
          <w:trHeight w:val="69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241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323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«Ул. Боровая», движение в сторону г. Грязи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121</w:t>
            </w:r>
          </w:p>
        </w:tc>
      </w:tr>
      <w:tr w:rsidR="0040757F" w:rsidRPr="0040757F" w:rsidTr="00072C23">
        <w:trPr>
          <w:trHeight w:val="565"/>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323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«Ул. Боровая», движение в сторону г. Грязи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121</w:t>
            </w:r>
          </w:p>
        </w:tc>
      </w:tr>
      <w:tr w:rsidR="0040757F" w:rsidRPr="0040757F" w:rsidTr="00072C23">
        <w:trPr>
          <w:trHeight w:val="71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324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«Ул. Боровая»,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121</w:t>
            </w:r>
          </w:p>
        </w:tc>
      </w:tr>
      <w:tr w:rsidR="0040757F" w:rsidRPr="0040757F" w:rsidTr="00072C23">
        <w:trPr>
          <w:trHeight w:val="69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324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«Ул. Боровая»,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121</w:t>
            </w:r>
          </w:p>
        </w:tc>
      </w:tr>
      <w:tr w:rsidR="0040757F" w:rsidRPr="0040757F" w:rsidTr="00072C23">
        <w:trPr>
          <w:trHeight w:val="69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325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«Сосновый бор», движение в сторону г. Грязи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121</w:t>
            </w:r>
          </w:p>
        </w:tc>
      </w:tr>
      <w:tr w:rsidR="0040757F" w:rsidRPr="0040757F" w:rsidTr="00072C23">
        <w:trPr>
          <w:trHeight w:val="70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325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«Сосновый бор», движение в сторону г. Грязи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121</w:t>
            </w:r>
          </w:p>
        </w:tc>
      </w:tr>
      <w:tr w:rsidR="0040757F" w:rsidRPr="0040757F" w:rsidTr="00072C23">
        <w:trPr>
          <w:trHeight w:val="69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326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«Сосновый бор»,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121</w:t>
            </w:r>
          </w:p>
        </w:tc>
      </w:tr>
      <w:tr w:rsidR="0040757F" w:rsidRPr="0040757F" w:rsidTr="00072C23">
        <w:trPr>
          <w:trHeight w:val="705"/>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326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«Сосновый бор»,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121</w:t>
            </w:r>
          </w:p>
        </w:tc>
      </w:tr>
      <w:tr w:rsidR="0040757F" w:rsidRPr="0040757F" w:rsidTr="00072C23">
        <w:trPr>
          <w:trHeight w:val="70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351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Кирпичная, остановка транспорта «Железнодорожный переезд»,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123</w:t>
            </w:r>
          </w:p>
        </w:tc>
      </w:tr>
      <w:tr w:rsidR="0040757F" w:rsidRPr="0040757F" w:rsidTr="00072C23">
        <w:trPr>
          <w:trHeight w:val="69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351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Кирпичная, остановка транспорта «Железнодорожный переезд»,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123</w:t>
            </w:r>
          </w:p>
        </w:tc>
      </w:tr>
      <w:tr w:rsidR="0040757F" w:rsidRPr="0040757F" w:rsidTr="00072C23">
        <w:trPr>
          <w:trHeight w:val="69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240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Ударников, остановка транспорта «Сырский рудник»,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125</w:t>
            </w:r>
          </w:p>
        </w:tc>
      </w:tr>
      <w:tr w:rsidR="0040757F" w:rsidRPr="0040757F" w:rsidTr="00072C23">
        <w:trPr>
          <w:trHeight w:val="70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240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Ударников, остановка транспорта «Сырский рудник»,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125</w:t>
            </w:r>
          </w:p>
        </w:tc>
      </w:tr>
      <w:tr w:rsidR="0040757F" w:rsidRPr="0040757F" w:rsidTr="00072C23">
        <w:trPr>
          <w:trHeight w:val="55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253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197</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Ангарская, район строения № 1г</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126</w:t>
            </w:r>
          </w:p>
        </w:tc>
      </w:tr>
      <w:tr w:rsidR="0040757F" w:rsidRPr="0040757F" w:rsidTr="00072C23">
        <w:trPr>
          <w:trHeight w:val="69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Минская, район пересечения с ул. Московской вдоль линии железной дороги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126</w:t>
            </w:r>
          </w:p>
        </w:tc>
      </w:tr>
      <w:tr w:rsidR="0040757F" w:rsidRPr="0040757F" w:rsidTr="00072C23">
        <w:trPr>
          <w:trHeight w:val="69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229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Минская, остановка транспорта «Ледовый комплекс», движение в сторону ул. Ангарская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126</w:t>
            </w:r>
          </w:p>
        </w:tc>
      </w:tr>
      <w:tr w:rsidR="0040757F" w:rsidRPr="0040757F" w:rsidTr="00072C23">
        <w:trPr>
          <w:trHeight w:val="70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229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Минская, остановка транспорта «Ледовый комплекс», движение в сторону ул. Ангарская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126</w:t>
            </w:r>
          </w:p>
        </w:tc>
      </w:tr>
      <w:tr w:rsidR="0040757F" w:rsidRPr="0040757F" w:rsidTr="00072C23">
        <w:trPr>
          <w:trHeight w:val="71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230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Минская, остановка транспорта «Ледовый комплекс»,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126</w:t>
            </w:r>
          </w:p>
        </w:tc>
      </w:tr>
      <w:tr w:rsidR="0040757F" w:rsidRPr="0040757F" w:rsidTr="00072C23">
        <w:trPr>
          <w:trHeight w:val="69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230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Минская, остановка транспорта «Ледовый комплекс»,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126</w:t>
            </w:r>
          </w:p>
        </w:tc>
      </w:tr>
      <w:tr w:rsidR="0040757F" w:rsidRPr="0040757F" w:rsidTr="00072C23">
        <w:trPr>
          <w:trHeight w:val="63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259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231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Минская, остановка транспорта «Переезд», движение в Липецк</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126</w:t>
            </w:r>
          </w:p>
        </w:tc>
      </w:tr>
      <w:tr w:rsidR="0040757F" w:rsidRPr="0040757F" w:rsidTr="00072C23">
        <w:trPr>
          <w:trHeight w:val="63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231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Минская, остановка транспорта «Переезд», движение в Липецк</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126</w:t>
            </w:r>
          </w:p>
        </w:tc>
      </w:tr>
      <w:tr w:rsidR="0040757F" w:rsidRPr="0040757F" w:rsidTr="00072C23">
        <w:trPr>
          <w:trHeight w:val="69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232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Минская, остановка транспорта «Переезд», движение в сторону ул. Ангарская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126</w:t>
            </w:r>
          </w:p>
        </w:tc>
      </w:tr>
      <w:tr w:rsidR="0040757F" w:rsidRPr="0040757F" w:rsidTr="00072C23">
        <w:trPr>
          <w:trHeight w:val="55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232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Минская, остановка транспорта «Переезд», движение в сторону ул. Ангарская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126</w:t>
            </w:r>
          </w:p>
        </w:tc>
      </w:tr>
      <w:tr w:rsidR="0040757F" w:rsidRPr="0040757F" w:rsidTr="00072C23">
        <w:trPr>
          <w:trHeight w:val="551"/>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233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Ангарская, остановка транспорта «ЛЗСК», движение в сторону ул. Ангарская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126</w:t>
            </w:r>
          </w:p>
        </w:tc>
      </w:tr>
      <w:tr w:rsidR="0040757F" w:rsidRPr="0040757F" w:rsidTr="00072C23">
        <w:trPr>
          <w:trHeight w:val="71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233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Ангарская, остановка транспорта «ЛЗСК», движение в сторону ул. Ангарская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126</w:t>
            </w:r>
          </w:p>
        </w:tc>
      </w:tr>
      <w:tr w:rsidR="0040757F" w:rsidRPr="0040757F" w:rsidTr="00072C23">
        <w:trPr>
          <w:trHeight w:val="55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238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Ударников, остановка транспорта «Школа № 23»,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126</w:t>
            </w:r>
          </w:p>
        </w:tc>
      </w:tr>
      <w:tr w:rsidR="0040757F" w:rsidRPr="0040757F" w:rsidTr="00072C23">
        <w:trPr>
          <w:trHeight w:val="56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266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238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Ударников, остановка транспорта «Школа № 23»,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126</w:t>
            </w:r>
          </w:p>
        </w:tc>
      </w:tr>
      <w:tr w:rsidR="0040757F" w:rsidRPr="0040757F" w:rsidTr="00072C23">
        <w:trPr>
          <w:trHeight w:val="55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239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Ударников, остановка транспорта «Школа № 23», движение в сторону с. Косыревка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126</w:t>
            </w:r>
          </w:p>
        </w:tc>
      </w:tr>
      <w:tr w:rsidR="0040757F" w:rsidRPr="0040757F" w:rsidTr="00072C23">
        <w:trPr>
          <w:trHeight w:val="69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239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Ударников, остановка транспорта «Школа № 23», движение в сторону с. Косыревка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126</w:t>
            </w:r>
          </w:p>
        </w:tc>
      </w:tr>
      <w:tr w:rsidR="0040757F" w:rsidRPr="0040757F" w:rsidTr="00072C23">
        <w:trPr>
          <w:trHeight w:val="69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269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149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Кривенкова, остановка транспорта «Сельскохозяйственный рынок», движение в сторону ул. Минская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127</w:t>
            </w:r>
          </w:p>
        </w:tc>
      </w:tr>
      <w:tr w:rsidR="0040757F" w:rsidRPr="0040757F" w:rsidTr="00072C23">
        <w:trPr>
          <w:trHeight w:val="70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149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Кривенкова, остановка транспорта «Сельскохозяйственный рынок», движение в сторону ул. Минская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127</w:t>
            </w:r>
          </w:p>
        </w:tc>
      </w:tr>
      <w:tr w:rsidR="0040757F" w:rsidRPr="0040757F" w:rsidTr="00072C23">
        <w:trPr>
          <w:trHeight w:val="71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151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Кривенкова, остановка транспорта «Ул. Минская», движение в сторону ул. Свиридова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127</w:t>
            </w:r>
          </w:p>
        </w:tc>
      </w:tr>
      <w:tr w:rsidR="0040757F" w:rsidRPr="0040757F" w:rsidTr="00072C23">
        <w:trPr>
          <w:trHeight w:val="697"/>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151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Кривенкова, остановка транспорта «Ул. Минская», движение в сторону ул. Свиридова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127</w:t>
            </w:r>
          </w:p>
        </w:tc>
      </w:tr>
      <w:tr w:rsidR="0040757F" w:rsidRPr="0040757F" w:rsidTr="00072C23">
        <w:trPr>
          <w:trHeight w:val="69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152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Кривенкова, остановка транспорта «Ул. Свиридова», движение в сторону ул. Свиридова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127</w:t>
            </w:r>
          </w:p>
        </w:tc>
      </w:tr>
      <w:tr w:rsidR="0040757F" w:rsidRPr="0040757F" w:rsidTr="00072C23">
        <w:trPr>
          <w:trHeight w:val="70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152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Кривенкова, остановка транспорта «Ул. Свиридова», движение в сторону ул. Свиридова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127</w:t>
            </w:r>
          </w:p>
        </w:tc>
      </w:tr>
      <w:tr w:rsidR="0040757F" w:rsidRPr="0040757F" w:rsidTr="00072C23">
        <w:trPr>
          <w:trHeight w:val="69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159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Свиридова, остановка транспорта «Ул. Мистюкова», движение в сторону ул. Кривенкова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127</w:t>
            </w:r>
          </w:p>
        </w:tc>
      </w:tr>
      <w:tr w:rsidR="0040757F" w:rsidRPr="0040757F" w:rsidTr="00072C23">
        <w:trPr>
          <w:trHeight w:val="711"/>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159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Свиридова, остановка транспорта «Ул. Мистюкова», движение в сторону ул. Кривенкова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127</w:t>
            </w:r>
          </w:p>
        </w:tc>
      </w:tr>
      <w:tr w:rsidR="0040757F" w:rsidRPr="0040757F" w:rsidTr="00072C23">
        <w:trPr>
          <w:trHeight w:val="69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160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Свиридова, остановка транспорта «Ул. Шерстобитова», движение в сторону ул. Кривенкова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127</w:t>
            </w:r>
          </w:p>
        </w:tc>
      </w:tr>
      <w:tr w:rsidR="0040757F" w:rsidRPr="0040757F" w:rsidTr="00072C23">
        <w:trPr>
          <w:trHeight w:val="70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278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160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Свиридова, остановка транспорта «Ул. Шерстобитова», движение в сторону ул. Кривенкова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127</w:t>
            </w:r>
          </w:p>
        </w:tc>
      </w:tr>
      <w:tr w:rsidR="0040757F" w:rsidRPr="0040757F" w:rsidTr="00072C23">
        <w:trPr>
          <w:trHeight w:val="68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279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161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Свиридова, остановка транспорта «Микрорайон Европейский», движение в сторону ул. Шерстобитова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127</w:t>
            </w:r>
          </w:p>
        </w:tc>
      </w:tr>
      <w:tr w:rsidR="0040757F" w:rsidRPr="0040757F" w:rsidTr="00072C23">
        <w:trPr>
          <w:trHeight w:val="707"/>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280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161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Свиридова, остановка транспорта «Микрорайон Европейский», движение в сторону ул. Шерстобитова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127</w:t>
            </w:r>
          </w:p>
        </w:tc>
      </w:tr>
      <w:tr w:rsidR="0040757F" w:rsidRPr="0040757F" w:rsidTr="00072C23">
        <w:trPr>
          <w:trHeight w:val="54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281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162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Свиридова, остановка транспорта «Микрорайон Европейский – 2», движение в сторону ул. Стаханова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127</w:t>
            </w:r>
          </w:p>
        </w:tc>
      </w:tr>
      <w:tr w:rsidR="0040757F" w:rsidRPr="0040757F" w:rsidTr="00072C23">
        <w:trPr>
          <w:trHeight w:val="697"/>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282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162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Свиридова, остановка транспорта «Микрорайон Европейский – 2», движение в сторону ул. Стаханова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127</w:t>
            </w:r>
          </w:p>
        </w:tc>
      </w:tr>
      <w:tr w:rsidR="0040757F" w:rsidRPr="0040757F" w:rsidTr="00072C23">
        <w:trPr>
          <w:trHeight w:val="69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283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163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Свиридова, остановка транспорта «Общественный центр», движение в сторону ул. Шерстобитова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127</w:t>
            </w:r>
          </w:p>
        </w:tc>
      </w:tr>
      <w:tr w:rsidR="0040757F" w:rsidRPr="0040757F" w:rsidTr="00072C23">
        <w:trPr>
          <w:trHeight w:val="69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284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163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Свиридова, остановка транспорта «Общественный центр», движение в сторону ул. Шерстобитова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127</w:t>
            </w:r>
          </w:p>
        </w:tc>
      </w:tr>
      <w:tr w:rsidR="0040757F" w:rsidRPr="0040757F" w:rsidTr="00072C23">
        <w:trPr>
          <w:trHeight w:val="70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285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227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Минская, остановка транспорта «Фабрика «Липецкие узоры»,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127</w:t>
            </w:r>
          </w:p>
        </w:tc>
      </w:tr>
      <w:tr w:rsidR="0040757F" w:rsidRPr="0040757F" w:rsidTr="00072C23">
        <w:trPr>
          <w:trHeight w:val="71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286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227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Минская, остановка транспорта «Фабрика «Липецкие узоры»,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127</w:t>
            </w:r>
          </w:p>
        </w:tc>
      </w:tr>
      <w:tr w:rsidR="0040757F" w:rsidRPr="0040757F" w:rsidTr="00072C23">
        <w:trPr>
          <w:trHeight w:val="69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287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228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Минская, остановка транспорта «Фабрика «Липецкие узоры», движение в сторону пос. Сырский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127</w:t>
            </w:r>
          </w:p>
        </w:tc>
      </w:tr>
      <w:tr w:rsidR="0040757F" w:rsidRPr="0040757F" w:rsidTr="00072C23">
        <w:trPr>
          <w:trHeight w:val="69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288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228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Минская, остановка транспорта «Фабрика «Липецкие узоры», движение в сторону пос. Сырский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127</w:t>
            </w:r>
          </w:p>
        </w:tc>
      </w:tr>
      <w:tr w:rsidR="0040757F" w:rsidRPr="0040757F" w:rsidTr="00072C23">
        <w:trPr>
          <w:trHeight w:val="55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289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119</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Э. Белана, район остановки «28 микрорайон»</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Тумба</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128</w:t>
            </w:r>
          </w:p>
        </w:tc>
      </w:tr>
      <w:tr w:rsidR="0040757F" w:rsidRPr="0040757F" w:rsidTr="00072C23">
        <w:trPr>
          <w:trHeight w:val="69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290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146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Стаханова, остановка транспорта «27 микрорайон», движение в сторону ул. Катукова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128</w:t>
            </w:r>
          </w:p>
        </w:tc>
      </w:tr>
      <w:tr w:rsidR="0040757F" w:rsidRPr="0040757F" w:rsidTr="00072C23">
        <w:trPr>
          <w:trHeight w:val="70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291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146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Стаханова, остановка транспорта «27 микрорайон», движение в сторону ул. Катукова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128</w:t>
            </w:r>
          </w:p>
        </w:tc>
      </w:tr>
      <w:tr w:rsidR="0040757F" w:rsidRPr="0040757F" w:rsidTr="00072C23">
        <w:trPr>
          <w:trHeight w:val="69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292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153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Стаханова, остановка транспорта «29 микрорайон», движение в сторону ул. Белана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128</w:t>
            </w:r>
          </w:p>
        </w:tc>
      </w:tr>
      <w:tr w:rsidR="0040757F" w:rsidRPr="0040757F" w:rsidTr="00072C23">
        <w:trPr>
          <w:trHeight w:val="71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293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153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Стаханова, остановка транспорта «29 микрорайон», движение в сторону ул. Белана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128</w:t>
            </w:r>
          </w:p>
        </w:tc>
      </w:tr>
      <w:tr w:rsidR="0040757F" w:rsidRPr="0040757F" w:rsidTr="00072C23">
        <w:trPr>
          <w:trHeight w:val="69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294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154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Стаханова, остановка транспорта «Дом творчества», движение в сторону ул. Свиридова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128</w:t>
            </w:r>
          </w:p>
        </w:tc>
      </w:tr>
      <w:tr w:rsidR="0040757F" w:rsidRPr="0040757F" w:rsidTr="00072C23">
        <w:trPr>
          <w:trHeight w:val="56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295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154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Стаханова, остановка транспорта «Дом творчества», движение в сторону ул. Свиридова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128</w:t>
            </w:r>
          </w:p>
        </w:tc>
      </w:tr>
      <w:tr w:rsidR="0040757F" w:rsidRPr="0040757F" w:rsidTr="00072C23">
        <w:trPr>
          <w:trHeight w:val="69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296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157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Свиридова, остановка транспорта «30 микрорайон», движение в сторону ул. Меркулова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128</w:t>
            </w:r>
          </w:p>
        </w:tc>
      </w:tr>
      <w:tr w:rsidR="0040757F" w:rsidRPr="0040757F" w:rsidTr="00072C23">
        <w:trPr>
          <w:trHeight w:val="69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297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157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Свиридова, остановка транспорта «30 микрорайон», движение в сторону ул. Меркулова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128</w:t>
            </w:r>
          </w:p>
        </w:tc>
      </w:tr>
      <w:tr w:rsidR="0040757F" w:rsidRPr="0040757F" w:rsidTr="00072C23">
        <w:trPr>
          <w:trHeight w:val="69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298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158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Свиридова, остановка транспорта «30 микрорайон», движение в сторону ул. Стаханова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128</w:t>
            </w:r>
          </w:p>
        </w:tc>
      </w:tr>
      <w:tr w:rsidR="0040757F" w:rsidRPr="0040757F" w:rsidTr="00072C23">
        <w:trPr>
          <w:trHeight w:val="70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299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158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Свиридова, остановка транспорта «30 микрорайон», движение в сторону ул. Стаханова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128</w:t>
            </w:r>
          </w:p>
        </w:tc>
      </w:tr>
      <w:tr w:rsidR="0040757F" w:rsidRPr="0040757F" w:rsidTr="00072C23">
        <w:trPr>
          <w:trHeight w:val="57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300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164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Свиридова, остановка транспорта «Ул. Коцаря», движение в сторону ул. Меркулова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128</w:t>
            </w:r>
          </w:p>
        </w:tc>
      </w:tr>
      <w:tr w:rsidR="0040757F" w:rsidRPr="0040757F" w:rsidTr="00072C23">
        <w:trPr>
          <w:trHeight w:val="69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301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164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Свиридова, остановка транспорта «Ул. Коцаря», движение в сторону ул. Меркулова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128</w:t>
            </w:r>
          </w:p>
        </w:tc>
      </w:tr>
      <w:tr w:rsidR="0040757F" w:rsidRPr="0040757F" w:rsidTr="00072C23">
        <w:trPr>
          <w:trHeight w:val="70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302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165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Свиридова, остановка транспорта «Ул. Коцаря», движение в сторону ул. Стаханова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128</w:t>
            </w:r>
          </w:p>
        </w:tc>
      </w:tr>
      <w:tr w:rsidR="0040757F" w:rsidRPr="0040757F" w:rsidTr="00072C23">
        <w:trPr>
          <w:trHeight w:val="70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303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165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Свиридова, остановка транспорта «Ул. Коцаря», движение в сторону ул. Стаханова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128</w:t>
            </w:r>
          </w:p>
        </w:tc>
      </w:tr>
      <w:tr w:rsidR="0040757F" w:rsidRPr="0040757F" w:rsidTr="00072C23">
        <w:trPr>
          <w:trHeight w:val="70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304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282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Меркулова, остановка транспорта «7 поликлиника», движение в сторону ул. Катукова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128</w:t>
            </w:r>
          </w:p>
        </w:tc>
      </w:tr>
      <w:tr w:rsidR="0040757F" w:rsidRPr="0040757F" w:rsidTr="00072C23">
        <w:trPr>
          <w:trHeight w:val="70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305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282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Меркулова, остановка транспорта «7 поликлиника», движение в сторону ул. Катукова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128</w:t>
            </w:r>
          </w:p>
        </w:tc>
      </w:tr>
      <w:tr w:rsidR="0040757F" w:rsidRPr="0040757F" w:rsidTr="00072C23">
        <w:trPr>
          <w:trHeight w:val="68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306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100</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Воронежская трасса, перед поворотом на ул. Белана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129</w:t>
            </w:r>
          </w:p>
        </w:tc>
      </w:tr>
      <w:tr w:rsidR="0040757F" w:rsidRPr="0040757F" w:rsidTr="00072C23">
        <w:trPr>
          <w:trHeight w:val="56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307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Воронежская трасса, в районе въездного знака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129</w:t>
            </w:r>
          </w:p>
        </w:tc>
      </w:tr>
      <w:tr w:rsidR="0040757F" w:rsidRPr="0040757F" w:rsidTr="00072C23">
        <w:trPr>
          <w:trHeight w:val="54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308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198</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Ферросплавная, пересечение с улицей Бестужева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134</w:t>
            </w:r>
          </w:p>
        </w:tc>
      </w:tr>
      <w:tr w:rsidR="0040757F" w:rsidRPr="0040757F" w:rsidTr="00072C23">
        <w:trPr>
          <w:trHeight w:val="55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309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142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Ферросплавная, остановка транспорта «Переулок Бестужева», движение в сторону Стан 2000</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134</w:t>
            </w:r>
          </w:p>
        </w:tc>
      </w:tr>
      <w:tr w:rsidR="0040757F" w:rsidRPr="0040757F" w:rsidTr="00072C23">
        <w:trPr>
          <w:trHeight w:val="55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142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Ферросплавная, остановка транспорта «Переулок Бестужева», движение в сторону Стан 2000</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134</w:t>
            </w:r>
          </w:p>
        </w:tc>
      </w:tr>
      <w:tr w:rsidR="0040757F" w:rsidRPr="0040757F" w:rsidTr="00072C23">
        <w:trPr>
          <w:trHeight w:val="70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226</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Ферросплавная, на земельном участке 17а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135</w:t>
            </w:r>
          </w:p>
        </w:tc>
      </w:tr>
      <w:tr w:rsidR="0040757F" w:rsidRPr="0040757F" w:rsidTr="00072C23">
        <w:trPr>
          <w:trHeight w:val="551"/>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7</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Ферросплавная, в районе строения 42</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Стела</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136</w:t>
            </w:r>
          </w:p>
        </w:tc>
      </w:tr>
      <w:tr w:rsidR="0040757F" w:rsidRPr="0040757F" w:rsidTr="00072C23">
        <w:trPr>
          <w:trHeight w:val="55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104</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Ферросплавная, в районе владения № 39</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136</w:t>
            </w:r>
          </w:p>
        </w:tc>
      </w:tr>
      <w:tr w:rsidR="0040757F" w:rsidRPr="0040757F" w:rsidTr="00072C23">
        <w:trPr>
          <w:trHeight w:val="56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105</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Ферросплавная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136</w:t>
            </w:r>
          </w:p>
        </w:tc>
      </w:tr>
      <w:tr w:rsidR="0040757F" w:rsidRPr="0040757F" w:rsidTr="00072C23">
        <w:trPr>
          <w:trHeight w:val="54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Ферросплавная, в районе строения 33а, АЗС № 88</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136</w:t>
            </w:r>
          </w:p>
        </w:tc>
      </w:tr>
      <w:tr w:rsidR="0040757F" w:rsidRPr="0040757F" w:rsidTr="00072C23">
        <w:trPr>
          <w:trHeight w:val="56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316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190</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Ферросплавная, в районе строения 33а, АЗС № 88</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136</w:t>
            </w:r>
          </w:p>
        </w:tc>
      </w:tr>
      <w:tr w:rsidR="0040757F" w:rsidRPr="0040757F" w:rsidTr="00072C23">
        <w:trPr>
          <w:trHeight w:val="54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143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Ферросплавная, остановка транспорта «Автобаза – 2», движение в сторону Стан 2000</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136</w:t>
            </w:r>
          </w:p>
        </w:tc>
      </w:tr>
      <w:tr w:rsidR="0040757F" w:rsidRPr="0040757F" w:rsidTr="00072C23">
        <w:trPr>
          <w:trHeight w:val="55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143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Ферросплавная, остановка транспорта «Автобаза – 2», движение в сторону Стан 2000</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136</w:t>
            </w:r>
          </w:p>
        </w:tc>
      </w:tr>
      <w:tr w:rsidR="0040757F" w:rsidRPr="0040757F" w:rsidTr="00072C23">
        <w:trPr>
          <w:trHeight w:val="56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144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Ферросплавная, остановка транспорта «Новобетонная», движение в сторону Стан 2000</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136</w:t>
            </w:r>
          </w:p>
        </w:tc>
      </w:tr>
      <w:tr w:rsidR="0040757F" w:rsidRPr="0040757F" w:rsidTr="00072C23">
        <w:trPr>
          <w:trHeight w:val="54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144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Ферросплавная, остановка транспорта «Новобетонная», движение в сторону Стан 2000</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136</w:t>
            </w:r>
          </w:p>
        </w:tc>
      </w:tr>
      <w:tr w:rsidR="0040757F" w:rsidRPr="0040757F" w:rsidTr="00072C23">
        <w:trPr>
          <w:trHeight w:val="55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327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«Почтовое отделение № 23», движение в сторону г. Грязи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136</w:t>
            </w:r>
          </w:p>
        </w:tc>
      </w:tr>
      <w:tr w:rsidR="0040757F" w:rsidRPr="0040757F" w:rsidTr="00072C23">
        <w:trPr>
          <w:trHeight w:val="56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327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«Почтовое отделение № 23», движение в сторону г. Грязи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136</w:t>
            </w:r>
          </w:p>
        </w:tc>
      </w:tr>
      <w:tr w:rsidR="0040757F" w:rsidRPr="0040757F" w:rsidTr="00072C23">
        <w:trPr>
          <w:trHeight w:val="55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328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«Почтовое отделение № 23»,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136</w:t>
            </w:r>
          </w:p>
        </w:tc>
      </w:tr>
      <w:tr w:rsidR="0040757F" w:rsidRPr="0040757F" w:rsidTr="00072C23">
        <w:trPr>
          <w:trHeight w:val="56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328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«Почтовое отделение № 23»,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136</w:t>
            </w:r>
          </w:p>
        </w:tc>
      </w:tr>
      <w:tr w:rsidR="0040757F" w:rsidRPr="0040757F" w:rsidTr="00072C23">
        <w:trPr>
          <w:trHeight w:val="55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329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«Поворот на Силикатный завод», движение в сторону г. Грязи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136</w:t>
            </w:r>
          </w:p>
        </w:tc>
      </w:tr>
      <w:tr w:rsidR="0040757F" w:rsidRPr="0040757F" w:rsidTr="00072C23">
        <w:trPr>
          <w:trHeight w:val="55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329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«Поворот на Силикатный завод», движение в сторону г. Грязи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136</w:t>
            </w:r>
          </w:p>
        </w:tc>
      </w:tr>
      <w:tr w:rsidR="0040757F" w:rsidRPr="0040757F" w:rsidTr="00072C23">
        <w:trPr>
          <w:trHeight w:val="55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330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«Поворот на Силикатный завод»,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136</w:t>
            </w:r>
          </w:p>
        </w:tc>
      </w:tr>
      <w:tr w:rsidR="0040757F" w:rsidRPr="0040757F" w:rsidTr="00072C23">
        <w:trPr>
          <w:trHeight w:val="76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330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«Поворот на Силикатный завод»,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136</w:t>
            </w:r>
          </w:p>
        </w:tc>
      </w:tr>
      <w:tr w:rsidR="0040757F" w:rsidRPr="0040757F" w:rsidTr="00072C23">
        <w:trPr>
          <w:trHeight w:val="71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329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177</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район въездной стелы, территория ПАО «НЛМК»</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137</w:t>
            </w:r>
          </w:p>
        </w:tc>
      </w:tr>
      <w:tr w:rsidR="0040757F" w:rsidRPr="0040757F" w:rsidTr="00072C23">
        <w:trPr>
          <w:trHeight w:val="63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330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331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«Переезд», движение в сторону г. Грязи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137</w:t>
            </w:r>
          </w:p>
        </w:tc>
      </w:tr>
      <w:tr w:rsidR="0040757F" w:rsidRPr="0040757F" w:rsidTr="00072C23">
        <w:trPr>
          <w:trHeight w:val="70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331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«Переезд», движение в сторону г. Грязи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137</w:t>
            </w:r>
          </w:p>
        </w:tc>
      </w:tr>
      <w:tr w:rsidR="0040757F" w:rsidRPr="0040757F" w:rsidTr="00072C23">
        <w:trPr>
          <w:trHeight w:val="625"/>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332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«Переезд»,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137</w:t>
            </w:r>
          </w:p>
        </w:tc>
      </w:tr>
      <w:tr w:rsidR="0040757F" w:rsidRPr="0040757F" w:rsidTr="00072C23">
        <w:trPr>
          <w:trHeight w:val="69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332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Зои Космодемьянской, остановка транспорта «Переезд»,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137</w:t>
            </w:r>
          </w:p>
        </w:tc>
      </w:tr>
      <w:tr w:rsidR="0040757F" w:rsidRPr="0040757F" w:rsidTr="00072C23">
        <w:trPr>
          <w:trHeight w:val="56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106</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Воронежское шоссе</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141</w:t>
            </w:r>
          </w:p>
        </w:tc>
      </w:tr>
      <w:tr w:rsidR="0040757F" w:rsidRPr="0040757F" w:rsidTr="00072C23">
        <w:trPr>
          <w:trHeight w:val="55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335</w:t>
            </w:r>
          </w:p>
        </w:tc>
        <w:tc>
          <w:tcPr>
            <w:tcW w:w="1134" w:type="dxa"/>
            <w:shd w:val="clear" w:color="auto" w:fill="auto"/>
            <w:vAlign w:val="center"/>
          </w:tcPr>
          <w:p w:rsidR="0040757F" w:rsidRPr="0040757F" w:rsidRDefault="0040757F" w:rsidP="0040757F">
            <w:pPr>
              <w:jc w:val="center"/>
              <w:rPr>
                <w:bCs/>
                <w:sz w:val="24"/>
                <w:szCs w:val="24"/>
              </w:rPr>
            </w:pPr>
            <w:r w:rsidRPr="0040757F">
              <w:rPr>
                <w:bCs/>
                <w:sz w:val="24"/>
                <w:szCs w:val="24"/>
              </w:rPr>
              <w:t>232</w:t>
            </w:r>
          </w:p>
        </w:tc>
        <w:tc>
          <w:tcPr>
            <w:tcW w:w="7087" w:type="dxa"/>
            <w:shd w:val="clear" w:color="auto" w:fill="auto"/>
            <w:vAlign w:val="center"/>
          </w:tcPr>
          <w:p w:rsidR="0040757F" w:rsidRPr="0040757F" w:rsidRDefault="0040757F" w:rsidP="0040757F">
            <w:pPr>
              <w:rPr>
                <w:sz w:val="24"/>
                <w:szCs w:val="24"/>
              </w:rPr>
            </w:pPr>
            <w:r w:rsidRPr="0040757F">
              <w:rPr>
                <w:sz w:val="24"/>
                <w:szCs w:val="24"/>
              </w:rPr>
              <w:t>Улица Минская, владение № 47</w:t>
            </w:r>
          </w:p>
        </w:tc>
        <w:tc>
          <w:tcPr>
            <w:tcW w:w="3119" w:type="dxa"/>
            <w:shd w:val="clear" w:color="auto" w:fill="auto"/>
            <w:vAlign w:val="center"/>
          </w:tcPr>
          <w:p w:rsidR="0040757F" w:rsidRPr="0040757F" w:rsidRDefault="0040757F" w:rsidP="0040757F">
            <w:pPr>
              <w:jc w:val="center"/>
              <w:rPr>
                <w:sz w:val="24"/>
                <w:szCs w:val="24"/>
              </w:rPr>
            </w:pPr>
            <w:r w:rsidRPr="0040757F">
              <w:rPr>
                <w:sz w:val="24"/>
                <w:szCs w:val="24"/>
              </w:rPr>
              <w:t>Щит 6х3 м</w:t>
            </w:r>
          </w:p>
        </w:tc>
        <w:tc>
          <w:tcPr>
            <w:tcW w:w="1984" w:type="dxa"/>
            <w:shd w:val="clear" w:color="auto" w:fill="auto"/>
            <w:vAlign w:val="center"/>
          </w:tcPr>
          <w:p w:rsidR="0040757F" w:rsidRPr="0040757F" w:rsidRDefault="0040757F" w:rsidP="0040757F">
            <w:pPr>
              <w:jc w:val="center"/>
              <w:rPr>
                <w:sz w:val="24"/>
                <w:szCs w:val="24"/>
              </w:rPr>
            </w:pPr>
            <w:r w:rsidRPr="0040757F">
              <w:rPr>
                <w:sz w:val="24"/>
                <w:szCs w:val="24"/>
              </w:rPr>
              <w:t>141</w:t>
            </w:r>
          </w:p>
        </w:tc>
      </w:tr>
      <w:tr w:rsidR="0040757F" w:rsidRPr="0040757F" w:rsidTr="00072C23">
        <w:trPr>
          <w:trHeight w:val="54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225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Минская, остановка транспорта «Ул. Минская», движение в сторону пос. Сырский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141</w:t>
            </w:r>
          </w:p>
        </w:tc>
      </w:tr>
      <w:tr w:rsidR="0040757F" w:rsidRPr="0040757F" w:rsidTr="00072C23">
        <w:trPr>
          <w:trHeight w:val="56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225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Минская, остановка транспорта «Ул. Минская», движение в сторону пос. Сырский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141</w:t>
            </w:r>
          </w:p>
        </w:tc>
      </w:tr>
      <w:tr w:rsidR="0040757F" w:rsidRPr="0040757F" w:rsidTr="00072C23">
        <w:trPr>
          <w:trHeight w:val="55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226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Минская, остановка транспорта «Ул. Минская»,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141</w:t>
            </w:r>
          </w:p>
        </w:tc>
      </w:tr>
      <w:tr w:rsidR="0040757F" w:rsidRPr="0040757F" w:rsidTr="00072C23">
        <w:trPr>
          <w:trHeight w:val="68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226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Минская, остановка транспорта «Ул. Минская»,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141</w:t>
            </w:r>
          </w:p>
        </w:tc>
      </w:tr>
      <w:tr w:rsidR="0040757F" w:rsidRPr="0040757F" w:rsidTr="00072C23">
        <w:trPr>
          <w:trHeight w:val="69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237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Ударников, остановка транспорта «ПОГА-1»,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141</w:t>
            </w:r>
          </w:p>
        </w:tc>
      </w:tr>
      <w:tr w:rsidR="0040757F" w:rsidRPr="0040757F" w:rsidTr="00072C23">
        <w:trPr>
          <w:trHeight w:val="70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237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Ударников, остановка транспорта «ПОГА-1»,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141</w:t>
            </w:r>
          </w:p>
        </w:tc>
      </w:tr>
      <w:tr w:rsidR="0040757F" w:rsidRPr="0040757F" w:rsidTr="00072C23">
        <w:trPr>
          <w:trHeight w:val="63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96</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Воронежская трасса, напротив дома № 2а (автоцентр)</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142</w:t>
            </w:r>
          </w:p>
        </w:tc>
      </w:tr>
      <w:tr w:rsidR="0040757F" w:rsidRPr="0040757F" w:rsidTr="00072C23">
        <w:trPr>
          <w:trHeight w:val="55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97</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Воронежская трасса, район ул. Ленина (Сырское)</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142</w:t>
            </w:r>
          </w:p>
        </w:tc>
      </w:tr>
      <w:tr w:rsidR="0040757F" w:rsidRPr="0040757F" w:rsidTr="00072C23">
        <w:trPr>
          <w:trHeight w:val="55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344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98</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Воронежская трасса, напротив здания № 26 по ул. Белана (гипермаркет)</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142</w:t>
            </w:r>
          </w:p>
        </w:tc>
      </w:tr>
      <w:tr w:rsidR="0040757F" w:rsidRPr="0040757F" w:rsidTr="00072C23">
        <w:trPr>
          <w:trHeight w:val="40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99</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Воронежская трасса, район ул. 8 Марта (Сырское)</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142</w:t>
            </w:r>
          </w:p>
        </w:tc>
      </w:tr>
      <w:tr w:rsidR="0040757F" w:rsidRPr="0040757F" w:rsidTr="00072C23">
        <w:trPr>
          <w:trHeight w:val="55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289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Стаханова, остановка транспорта «32 микрорайон», движение в сторону Воронежского шоссе</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142</w:t>
            </w:r>
          </w:p>
        </w:tc>
      </w:tr>
      <w:tr w:rsidR="0040757F" w:rsidRPr="0040757F" w:rsidTr="00072C23">
        <w:trPr>
          <w:trHeight w:val="56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289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Стаханова, остановка транспорта «32 микрорайон», движение в сторону Воронежского шоссе</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142</w:t>
            </w:r>
          </w:p>
        </w:tc>
      </w:tr>
      <w:tr w:rsidR="0040757F" w:rsidRPr="0040757F" w:rsidTr="00072C23">
        <w:trPr>
          <w:trHeight w:val="57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290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Стаханова, остановка транспорта «33 микрорайон», движение в сторону ул. Катукова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142</w:t>
            </w:r>
          </w:p>
        </w:tc>
      </w:tr>
      <w:tr w:rsidR="0040757F" w:rsidRPr="0040757F" w:rsidTr="00072C23">
        <w:trPr>
          <w:trHeight w:val="565"/>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290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Стаханова, остановка транспорта «33 микрорайон», движение в сторону ул. Катукова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142</w:t>
            </w:r>
          </w:p>
        </w:tc>
      </w:tr>
      <w:tr w:rsidR="0040757F" w:rsidRPr="0040757F" w:rsidTr="00072C23">
        <w:trPr>
          <w:trHeight w:val="57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350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347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Воронежское шоссе, остановка транспорта «Трасса А-133 ул. Ленина», движение из города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142</w:t>
            </w:r>
          </w:p>
        </w:tc>
      </w:tr>
      <w:tr w:rsidR="0040757F" w:rsidRPr="0040757F" w:rsidTr="00072C23">
        <w:trPr>
          <w:trHeight w:val="57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351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347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Воронежское шоссе, остановка транспорта «Трасса А-133 ул. Ленина», движение из города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142</w:t>
            </w:r>
          </w:p>
        </w:tc>
      </w:tr>
      <w:tr w:rsidR="0040757F" w:rsidRPr="0040757F" w:rsidTr="00072C23">
        <w:trPr>
          <w:trHeight w:val="67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352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348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Воронежское шоссе, остановка транспорта «Трасса А-133 ул. Ленина», движение в город</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142</w:t>
            </w:r>
          </w:p>
        </w:tc>
      </w:tr>
      <w:tr w:rsidR="0040757F" w:rsidRPr="0040757F" w:rsidTr="00072C23">
        <w:trPr>
          <w:trHeight w:val="56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353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348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Воронежское шоссе, остановка транспорта «Трасса А-133 ул. Ленина», движение в город</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142</w:t>
            </w:r>
          </w:p>
        </w:tc>
      </w:tr>
      <w:tr w:rsidR="0040757F" w:rsidRPr="0040757F" w:rsidTr="00072C23">
        <w:trPr>
          <w:trHeight w:val="69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354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349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Воронежское шоссе, остановка транспорта «Трасса А-133 Сырская школа», движение в город</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142</w:t>
            </w:r>
          </w:p>
        </w:tc>
      </w:tr>
      <w:tr w:rsidR="0040757F" w:rsidRPr="0040757F" w:rsidTr="00072C23">
        <w:trPr>
          <w:trHeight w:val="69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355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349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Воронежское шоссе, остановка транспорта «Трасса А-133 Сырская школа», движение в город</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142</w:t>
            </w:r>
          </w:p>
        </w:tc>
      </w:tr>
      <w:tr w:rsidR="0040757F" w:rsidRPr="0040757F" w:rsidTr="00072C23">
        <w:trPr>
          <w:trHeight w:val="56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356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350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Воронежское шоссе, остановка транспорта «Трасса А-133 Сырская школа», движение из города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142</w:t>
            </w:r>
          </w:p>
        </w:tc>
      </w:tr>
      <w:tr w:rsidR="0040757F" w:rsidRPr="0040757F" w:rsidTr="00072C23">
        <w:trPr>
          <w:trHeight w:val="56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357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350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Воронежское шоссе, остановка транспорта «Трасса А-133 Сырская школа», движение из города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142</w:t>
            </w:r>
          </w:p>
        </w:tc>
      </w:tr>
      <w:tr w:rsidR="0040757F" w:rsidRPr="0040757F" w:rsidTr="00072C23">
        <w:trPr>
          <w:trHeight w:val="54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358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170</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9 Мая, район старых проходных ПАО «НЛМК»</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145</w:t>
            </w:r>
          </w:p>
        </w:tc>
      </w:tr>
      <w:tr w:rsidR="0040757F" w:rsidRPr="0040757F" w:rsidTr="00072C23">
        <w:trPr>
          <w:trHeight w:val="55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359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173</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9 Мая, в районе дома 67</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145</w:t>
            </w:r>
          </w:p>
        </w:tc>
      </w:tr>
      <w:tr w:rsidR="0040757F" w:rsidRPr="0040757F" w:rsidTr="00072C23">
        <w:trPr>
          <w:trHeight w:val="56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360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199</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Перед проходными ПАО НЛМК, в районе комбинатоуправления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146</w:t>
            </w:r>
          </w:p>
        </w:tc>
      </w:tr>
      <w:tr w:rsidR="0040757F" w:rsidRPr="0040757F" w:rsidTr="00072C23">
        <w:trPr>
          <w:trHeight w:val="54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361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213</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Ферросплавная, в районе ЦСТ</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147</w:t>
            </w:r>
          </w:p>
        </w:tc>
      </w:tr>
      <w:tr w:rsidR="0040757F" w:rsidRPr="0040757F" w:rsidTr="00072C23">
        <w:trPr>
          <w:trHeight w:val="71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362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145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Ферросплавная, остановка транспорта «Виадук», движение в сторону пл. Металлургов</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148</w:t>
            </w:r>
          </w:p>
        </w:tc>
      </w:tr>
      <w:tr w:rsidR="0040757F" w:rsidRPr="0040757F" w:rsidTr="00072C23">
        <w:trPr>
          <w:trHeight w:val="71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363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145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Ферросплавная, остановка транспорта «Виадук», движение в сторону пл. Металлургов</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148</w:t>
            </w:r>
          </w:p>
        </w:tc>
      </w:tr>
      <w:tr w:rsidR="0040757F" w:rsidRPr="0040757F" w:rsidTr="00072C23">
        <w:trPr>
          <w:trHeight w:val="71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364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333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Грязинское шоссе, остановка транспорта «Переделицы», движение в сторону г. Грязи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149</w:t>
            </w:r>
          </w:p>
        </w:tc>
      </w:tr>
      <w:tr w:rsidR="0040757F" w:rsidRPr="0040757F" w:rsidTr="00072C23">
        <w:trPr>
          <w:trHeight w:val="71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365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333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Грязинское шоссе, остановка транспорта «Переделицы», движение в сторону г. Грязи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149</w:t>
            </w:r>
          </w:p>
        </w:tc>
      </w:tr>
      <w:tr w:rsidR="0040757F" w:rsidRPr="0040757F" w:rsidTr="00072C23">
        <w:trPr>
          <w:trHeight w:val="71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366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334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Грязинское шоссе, остановка транспорта «Аглофабрика»,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151</w:t>
            </w:r>
          </w:p>
        </w:tc>
      </w:tr>
      <w:tr w:rsidR="0040757F" w:rsidRPr="0040757F" w:rsidTr="00072C23">
        <w:trPr>
          <w:trHeight w:val="71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367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334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Грязинское шоссе, остановка транспорта «Аглофабрика»,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151</w:t>
            </w:r>
          </w:p>
        </w:tc>
      </w:tr>
      <w:tr w:rsidR="0040757F" w:rsidRPr="0040757F" w:rsidTr="00072C23">
        <w:trPr>
          <w:trHeight w:val="71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368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335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Грязинское шоссе, остановка транспорта «Аглофабрика», движение в сторону г. Грязи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151</w:t>
            </w:r>
          </w:p>
        </w:tc>
      </w:tr>
      <w:tr w:rsidR="0040757F" w:rsidRPr="0040757F" w:rsidTr="00072C23">
        <w:trPr>
          <w:trHeight w:val="71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369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335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Грязинское шоссе, остановка транспорта «Аглофабрика», движение в сторону г. Грязи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151</w:t>
            </w:r>
          </w:p>
        </w:tc>
      </w:tr>
      <w:tr w:rsidR="0040757F" w:rsidRPr="0040757F" w:rsidTr="00072C23">
        <w:trPr>
          <w:trHeight w:val="69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370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293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Подгоренская, остановка транспорта «Поворот (телецентр)»,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154</w:t>
            </w:r>
          </w:p>
        </w:tc>
      </w:tr>
      <w:tr w:rsidR="0040757F" w:rsidRPr="0040757F" w:rsidTr="00072C23">
        <w:trPr>
          <w:trHeight w:val="69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371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293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Подгоренская, остановка транспорта «Поворот (телецентр)», движение в сторону пр. Победы</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154</w:t>
            </w:r>
          </w:p>
        </w:tc>
      </w:tr>
      <w:tr w:rsidR="0040757F" w:rsidRPr="0040757F" w:rsidTr="00072C23">
        <w:trPr>
          <w:trHeight w:val="71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372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228</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Автодорога Липецк-Грязи, после путепровода (справа)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160</w:t>
            </w:r>
          </w:p>
        </w:tc>
      </w:tr>
      <w:tr w:rsidR="0040757F" w:rsidRPr="0040757F" w:rsidTr="00072C23">
        <w:trPr>
          <w:trHeight w:val="68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373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336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Грязинское шоссе, остановка транспорта «Пионерские лагеря», движение в сторону г. Грязи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160</w:t>
            </w:r>
          </w:p>
        </w:tc>
      </w:tr>
      <w:tr w:rsidR="0040757F" w:rsidRPr="0040757F" w:rsidTr="00072C23">
        <w:trPr>
          <w:trHeight w:val="70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374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336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Грязинское шоссе, остановка транспорта «Пионерские лагеря», движение в сторону г. Грязи</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160</w:t>
            </w:r>
          </w:p>
        </w:tc>
      </w:tr>
      <w:tr w:rsidR="0040757F" w:rsidRPr="0040757F" w:rsidTr="00072C23">
        <w:trPr>
          <w:trHeight w:val="70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375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294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Подгоренская, остановка транспорта «Сады ЛКСМ», движение в сторону пос. Телецентр</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162</w:t>
            </w:r>
          </w:p>
        </w:tc>
      </w:tr>
      <w:tr w:rsidR="0040757F" w:rsidRPr="0040757F" w:rsidTr="00072C23">
        <w:trPr>
          <w:trHeight w:val="69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376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294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Подгоренская, остановка транспорта «Сады ЛКСМ», движение в сторону пос. Телецентр</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162</w:t>
            </w:r>
          </w:p>
        </w:tc>
      </w:tr>
      <w:tr w:rsidR="0040757F" w:rsidRPr="0040757F" w:rsidTr="00072C23">
        <w:trPr>
          <w:trHeight w:val="56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377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Юбилейная, район дома № 4б</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Тумба</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171</w:t>
            </w:r>
          </w:p>
        </w:tc>
      </w:tr>
      <w:tr w:rsidR="0040757F" w:rsidRPr="0040757F" w:rsidTr="00072C23">
        <w:trPr>
          <w:trHeight w:val="82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378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175</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Объезд поселка ЛТЗ перед пересечением с ул. Краснознаменная (правая сторона, движение от ул. Краснознаменная в сторону окружного шоссе)</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171</w:t>
            </w:r>
          </w:p>
        </w:tc>
      </w:tr>
      <w:tr w:rsidR="0040757F" w:rsidRPr="0040757F" w:rsidTr="00072C23">
        <w:trPr>
          <w:trHeight w:val="71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379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309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Ибаррури, остановка транспорта «Ул. Ибаррури», движение в сторону пл. Клименкова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171</w:t>
            </w:r>
          </w:p>
        </w:tc>
      </w:tr>
      <w:tr w:rsidR="0040757F" w:rsidRPr="0040757F" w:rsidTr="00072C23">
        <w:trPr>
          <w:trHeight w:val="69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380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309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Ибаррури, остановка транспорта «Ул. Ибаррури», движение в сторону пл. Клименкова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171</w:t>
            </w:r>
          </w:p>
        </w:tc>
      </w:tr>
      <w:tr w:rsidR="0040757F" w:rsidRPr="0040757F" w:rsidTr="00072C23">
        <w:trPr>
          <w:trHeight w:val="70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381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310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Краснознаменная, остановка транспорта «Ул. Юбилейная», движение в сторону ул. Заречной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171</w:t>
            </w:r>
          </w:p>
        </w:tc>
      </w:tr>
      <w:tr w:rsidR="0040757F" w:rsidRPr="0040757F" w:rsidTr="00072C23">
        <w:trPr>
          <w:trHeight w:val="765"/>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382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310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Краснознаменная, остановка транспорта «Ул. Юбилейная», движение в сторону ул. Заречной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171</w:t>
            </w:r>
          </w:p>
        </w:tc>
      </w:tr>
      <w:tr w:rsidR="0040757F" w:rsidRPr="0040757F" w:rsidTr="00072C23">
        <w:trPr>
          <w:trHeight w:val="55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383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99</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Жуковского, район школы № 10</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Тумба</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172</w:t>
            </w:r>
          </w:p>
        </w:tc>
      </w:tr>
      <w:tr w:rsidR="0040757F" w:rsidRPr="0040757F" w:rsidTr="00072C23">
        <w:trPr>
          <w:trHeight w:val="549"/>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384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100</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Краснозаводская, остановка транспорта «ЛТ3»</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Тумба</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172</w:t>
            </w:r>
          </w:p>
        </w:tc>
      </w:tr>
      <w:tr w:rsidR="0040757F" w:rsidRPr="0040757F" w:rsidTr="00072C23">
        <w:trPr>
          <w:trHeight w:val="57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385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168п</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Коммунистическая, в районе дома №16</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Панель-кронштейн на опоре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172</w:t>
            </w:r>
          </w:p>
        </w:tc>
      </w:tr>
      <w:tr w:rsidR="0040757F" w:rsidRPr="0040757F" w:rsidTr="00072C23">
        <w:trPr>
          <w:trHeight w:val="55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386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311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Жуковского, остановка транспорта «Мини-рынок», движение в сторону пл. Клименкова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172</w:t>
            </w:r>
          </w:p>
        </w:tc>
      </w:tr>
      <w:tr w:rsidR="0040757F" w:rsidRPr="0040757F" w:rsidTr="00072C23">
        <w:trPr>
          <w:trHeight w:val="63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387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311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Жуковского, остановка транспорта «Мини-рынок», движение в сторону пл. Клименкова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172</w:t>
            </w:r>
          </w:p>
        </w:tc>
      </w:tr>
      <w:tr w:rsidR="0040757F" w:rsidRPr="0040757F" w:rsidTr="00072C23">
        <w:trPr>
          <w:trHeight w:val="70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388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316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Краснозаводская, остановка транспорта «ЛТЗ», движение в сторону пам. Танкистам</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172</w:t>
            </w:r>
          </w:p>
        </w:tc>
      </w:tr>
      <w:tr w:rsidR="0040757F" w:rsidRPr="0040757F" w:rsidTr="00072C23">
        <w:trPr>
          <w:trHeight w:val="695"/>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389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316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Краснозаводская, остановка транспорта «ЛТЗ», движение в сторону пам. Танкистам</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172</w:t>
            </w:r>
          </w:p>
        </w:tc>
      </w:tr>
      <w:tr w:rsidR="0040757F" w:rsidRPr="0040757F" w:rsidTr="00072C23">
        <w:trPr>
          <w:trHeight w:val="765"/>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390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312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Ильича, остановка транспорта «Кинотеатр Маяк», движение в сторону 3 участка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173</w:t>
            </w:r>
          </w:p>
        </w:tc>
      </w:tr>
      <w:tr w:rsidR="0040757F" w:rsidRPr="0040757F" w:rsidTr="00072C23">
        <w:trPr>
          <w:trHeight w:val="765"/>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391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312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Ильича, остановка транспорта «Кинотеатр Маяк», движение в сторону 3 участка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173</w:t>
            </w:r>
          </w:p>
        </w:tc>
      </w:tr>
      <w:tr w:rsidR="0040757F" w:rsidRPr="0040757F" w:rsidTr="00072C23">
        <w:trPr>
          <w:trHeight w:val="63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392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313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Ильича, остановка транспорта «Кинотеатр Маяк», движение в сторону ул. 3 сентября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173</w:t>
            </w:r>
          </w:p>
        </w:tc>
      </w:tr>
      <w:tr w:rsidR="0040757F" w:rsidRPr="0040757F" w:rsidTr="00072C23">
        <w:trPr>
          <w:trHeight w:val="70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393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313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Ильича, остановка транспорта «Кинотеатр Маяк», движение в сторону ул. 3 сентября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173</w:t>
            </w:r>
          </w:p>
        </w:tc>
      </w:tr>
      <w:tr w:rsidR="0040757F" w:rsidRPr="0040757F" w:rsidTr="00072C23">
        <w:trPr>
          <w:trHeight w:val="55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394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319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3 сентября, остановка транспорта «Ул. Чехова», конечная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173</w:t>
            </w:r>
          </w:p>
        </w:tc>
      </w:tr>
      <w:tr w:rsidR="0040757F" w:rsidRPr="0040757F" w:rsidTr="00072C23">
        <w:trPr>
          <w:trHeight w:val="55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395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319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3 сентября, остановка транспорта «Ул. Чехова», конечная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173</w:t>
            </w:r>
          </w:p>
        </w:tc>
      </w:tr>
      <w:tr w:rsidR="0040757F" w:rsidRPr="0040757F" w:rsidTr="00072C23">
        <w:trPr>
          <w:trHeight w:val="71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396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317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Волгоградская, остановка транспорта «Известковое отделение», движение в сторону пл. Клименкова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174</w:t>
            </w:r>
          </w:p>
        </w:tc>
      </w:tr>
      <w:tr w:rsidR="0040757F" w:rsidRPr="0040757F" w:rsidTr="00072C23">
        <w:trPr>
          <w:trHeight w:val="71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397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317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Волгоградская, остановка транспорта «Известковое отделение», движение в сторону пл. Клименкова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174</w:t>
            </w:r>
          </w:p>
        </w:tc>
      </w:tr>
      <w:tr w:rsidR="0040757F" w:rsidRPr="0040757F" w:rsidTr="00072C23">
        <w:trPr>
          <w:trHeight w:val="55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398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318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Волгоградская, остановка транспорта «Волгоградская», движение в сторону пл. Клименкова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174</w:t>
            </w:r>
          </w:p>
        </w:tc>
      </w:tr>
      <w:tr w:rsidR="0040757F" w:rsidRPr="0040757F" w:rsidTr="00072C23">
        <w:trPr>
          <w:trHeight w:val="537"/>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399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318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Волгоградская, остановка транспорта «Волгоградская», движение в сторону пл. Клименкова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174</w:t>
            </w:r>
          </w:p>
        </w:tc>
      </w:tr>
      <w:tr w:rsidR="0040757F" w:rsidRPr="0040757F" w:rsidTr="00072C23">
        <w:trPr>
          <w:trHeight w:val="51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400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340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Локомотивная, остановка транспорта «Бригадная», движение в сторону пос. Дачный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175</w:t>
            </w:r>
          </w:p>
        </w:tc>
      </w:tr>
      <w:tr w:rsidR="0040757F" w:rsidRPr="0040757F" w:rsidTr="00072C23">
        <w:trPr>
          <w:trHeight w:val="66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401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340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Локомотивная, остановка транспорта «Бригадная», движение в сторону пос. Дачный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175</w:t>
            </w:r>
          </w:p>
        </w:tc>
      </w:tr>
      <w:tr w:rsidR="0040757F" w:rsidRPr="0040757F" w:rsidTr="00072C23">
        <w:trPr>
          <w:trHeight w:val="56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402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341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Локомотивная, остановка транспорта «Бригадная»,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175</w:t>
            </w:r>
          </w:p>
        </w:tc>
      </w:tr>
      <w:tr w:rsidR="0040757F" w:rsidRPr="0040757F" w:rsidTr="00072C23">
        <w:trPr>
          <w:trHeight w:val="547"/>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403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341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Локомотивная, остановка транспорта «Бригадная»,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175</w:t>
            </w:r>
          </w:p>
        </w:tc>
      </w:tr>
      <w:tr w:rsidR="0040757F" w:rsidRPr="0040757F" w:rsidTr="00072C23">
        <w:trPr>
          <w:trHeight w:val="60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404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342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Ладыгина, остановка транспорта «Депо»,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175</w:t>
            </w:r>
          </w:p>
        </w:tc>
      </w:tr>
      <w:tr w:rsidR="0040757F" w:rsidRPr="0040757F" w:rsidTr="00072C23">
        <w:trPr>
          <w:trHeight w:val="51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405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342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Ладыгина, остановка транспорта «Депо»,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175</w:t>
            </w:r>
          </w:p>
        </w:tc>
      </w:tr>
      <w:tr w:rsidR="0040757F" w:rsidRPr="0040757F" w:rsidTr="00072C23">
        <w:trPr>
          <w:trHeight w:val="49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406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178</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Асфальтная, владение 1, АЗС № 7</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176</w:t>
            </w:r>
          </w:p>
        </w:tc>
      </w:tr>
      <w:tr w:rsidR="0040757F" w:rsidRPr="0040757F" w:rsidTr="00072C23">
        <w:trPr>
          <w:trHeight w:val="55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407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179</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Асфальтная, владение 1, АЗС № 7</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Щит 6х3 м</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176</w:t>
            </w:r>
          </w:p>
        </w:tc>
      </w:tr>
      <w:tr w:rsidR="0040757F" w:rsidRPr="0040757F" w:rsidTr="00072C23">
        <w:trPr>
          <w:trHeight w:val="49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408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102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Ильича, район МУ ФОК «Пламя»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Тумба</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184</w:t>
            </w:r>
          </w:p>
        </w:tc>
      </w:tr>
      <w:tr w:rsidR="0040757F" w:rsidRPr="0040757F" w:rsidTr="00072C23">
        <w:trPr>
          <w:trHeight w:val="54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409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314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Ильича, остановка транспорта «25 школа», движение в сторону ул. 3 сентября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184</w:t>
            </w:r>
          </w:p>
        </w:tc>
      </w:tr>
      <w:tr w:rsidR="0040757F" w:rsidRPr="0040757F" w:rsidTr="00072C23">
        <w:trPr>
          <w:trHeight w:val="57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410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314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Ильича, остановка транспорта «25 школа», движение в сторону ул. 3 сентября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184</w:t>
            </w:r>
          </w:p>
        </w:tc>
      </w:tr>
      <w:tr w:rsidR="0040757F" w:rsidRPr="0040757F" w:rsidTr="00072C23">
        <w:trPr>
          <w:trHeight w:val="55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411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315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Ильича, остановка транспорта «Стадион «Пламя», движение в сторону ул. 3 сентября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184</w:t>
            </w:r>
          </w:p>
        </w:tc>
      </w:tr>
      <w:tr w:rsidR="0040757F" w:rsidRPr="0040757F" w:rsidTr="00072C23">
        <w:trPr>
          <w:trHeight w:val="55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412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315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Ильича, остановка транспорта «Стадион «Пламя», движение в сторону ул. 3 сентября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184</w:t>
            </w:r>
          </w:p>
        </w:tc>
      </w:tr>
      <w:tr w:rsidR="0040757F" w:rsidRPr="0040757F" w:rsidTr="00072C23">
        <w:trPr>
          <w:trHeight w:val="523"/>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413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343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Писарева, остановка транспорта «Поселковый Совет», движение в сторону пос. Дачный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186</w:t>
            </w:r>
          </w:p>
        </w:tc>
      </w:tr>
      <w:tr w:rsidR="0040757F" w:rsidRPr="0040757F" w:rsidTr="00072C23">
        <w:trPr>
          <w:trHeight w:val="56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414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343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Писарева, остановка транспорта «Поселковый Совет», движение в сторону пос. Дачный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186</w:t>
            </w:r>
          </w:p>
        </w:tc>
      </w:tr>
      <w:tr w:rsidR="0040757F" w:rsidRPr="0040757F" w:rsidTr="00072C23">
        <w:trPr>
          <w:trHeight w:val="55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415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344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Писарева, остановка транспорта «Школа № 37»,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186</w:t>
            </w:r>
          </w:p>
        </w:tc>
      </w:tr>
      <w:tr w:rsidR="0040757F" w:rsidRPr="0040757F" w:rsidTr="00072C23">
        <w:trPr>
          <w:trHeight w:val="51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416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344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Писарева, остановка транспорта «Школа № 37»,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186</w:t>
            </w:r>
          </w:p>
        </w:tc>
      </w:tr>
      <w:tr w:rsidR="0040757F" w:rsidRPr="0040757F" w:rsidTr="00072C23">
        <w:trPr>
          <w:trHeight w:val="66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417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337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Энергостроителей, остановка транспорта «Ул. Надежды»,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189</w:t>
            </w:r>
          </w:p>
        </w:tc>
      </w:tr>
      <w:tr w:rsidR="0040757F" w:rsidRPr="0040757F" w:rsidTr="00072C23">
        <w:trPr>
          <w:trHeight w:val="55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418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337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Энергостроителей, остановка транспорта «Ул. Надежды»,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189</w:t>
            </w:r>
          </w:p>
        </w:tc>
      </w:tr>
      <w:tr w:rsidR="0040757F" w:rsidRPr="0040757F" w:rsidTr="00072C23">
        <w:trPr>
          <w:trHeight w:val="56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419</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338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Энергостроителей, остановка транспорта «ДК «Матыра»,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189</w:t>
            </w:r>
          </w:p>
        </w:tc>
      </w:tr>
      <w:tr w:rsidR="0040757F" w:rsidRPr="0040757F" w:rsidTr="00072C23">
        <w:trPr>
          <w:trHeight w:val="54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420</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338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Энергостроителей, остановка транспорта «ДК «Матыра», движение в сторону пл. Мира</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189</w:t>
            </w:r>
          </w:p>
        </w:tc>
      </w:tr>
      <w:tr w:rsidR="0040757F" w:rsidRPr="0040757F" w:rsidTr="00072C23">
        <w:trPr>
          <w:trHeight w:val="55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421</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339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Моршанская, остановка транспорта «Пос. Матырский» конечная, отправление</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189</w:t>
            </w:r>
          </w:p>
        </w:tc>
      </w:tr>
      <w:tr w:rsidR="0040757F" w:rsidRPr="0040757F" w:rsidTr="00072C23">
        <w:trPr>
          <w:trHeight w:val="560"/>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422</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339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Моршанская, остановка транспорта «Пос. Матырский» конечная, отправление</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189</w:t>
            </w:r>
          </w:p>
        </w:tc>
      </w:tr>
      <w:tr w:rsidR="0040757F" w:rsidRPr="0040757F" w:rsidTr="00072C23">
        <w:trPr>
          <w:trHeight w:val="55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423</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308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Полетаева, остановка транспорта «Пос. Заречье», конечная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191</w:t>
            </w:r>
          </w:p>
        </w:tc>
      </w:tr>
      <w:tr w:rsidR="0040757F" w:rsidRPr="0040757F" w:rsidTr="00072C23">
        <w:trPr>
          <w:trHeight w:val="562"/>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424</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308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Полетаева, остановка транспорта «Пос. Заречье», конечная</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191</w:t>
            </w:r>
          </w:p>
        </w:tc>
      </w:tr>
      <w:tr w:rsidR="0040757F" w:rsidRPr="0040757F" w:rsidTr="00072C23">
        <w:trPr>
          <w:trHeight w:val="556"/>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425</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345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Писарева, остановка транспорта «Писарева», движение в сторону пос. Дачный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196</w:t>
            </w:r>
          </w:p>
        </w:tc>
      </w:tr>
      <w:tr w:rsidR="0040757F" w:rsidRPr="0040757F" w:rsidTr="00072C23">
        <w:trPr>
          <w:trHeight w:val="56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426</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345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Писарева, остановка транспорта «Писарева», движение в сторону пос. Дачный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196</w:t>
            </w:r>
          </w:p>
        </w:tc>
      </w:tr>
      <w:tr w:rsidR="0040757F" w:rsidRPr="0040757F" w:rsidTr="00072C23">
        <w:trPr>
          <w:trHeight w:val="558"/>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lastRenderedPageBreak/>
              <w:t>427</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346 (1)</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Варшавская, остановка транспорта «Коттеджи», движение в сторону пос. Дачный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197</w:t>
            </w:r>
          </w:p>
        </w:tc>
      </w:tr>
      <w:tr w:rsidR="0040757F" w:rsidRPr="0040757F" w:rsidTr="00072C23">
        <w:trPr>
          <w:trHeight w:val="554"/>
          <w:jc w:val="center"/>
        </w:trPr>
        <w:tc>
          <w:tcPr>
            <w:tcW w:w="851"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428</w:t>
            </w:r>
          </w:p>
        </w:tc>
        <w:tc>
          <w:tcPr>
            <w:tcW w:w="113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346 (2)</w:t>
            </w:r>
          </w:p>
        </w:tc>
        <w:tc>
          <w:tcPr>
            <w:tcW w:w="7087" w:type="dxa"/>
            <w:shd w:val="clear" w:color="auto" w:fill="auto"/>
            <w:vAlign w:val="center"/>
          </w:tcPr>
          <w:p w:rsidR="0040757F" w:rsidRPr="0040757F" w:rsidRDefault="0040757F" w:rsidP="0040757F">
            <w:pPr>
              <w:jc w:val="both"/>
              <w:rPr>
                <w:rFonts w:eastAsiaTheme="minorHAnsi"/>
                <w:sz w:val="24"/>
                <w:szCs w:val="24"/>
                <w:lang w:val="ru-RU" w:eastAsia="en-US"/>
              </w:rPr>
            </w:pPr>
            <w:r w:rsidRPr="0040757F">
              <w:rPr>
                <w:rFonts w:eastAsiaTheme="minorHAnsi"/>
                <w:sz w:val="24"/>
                <w:szCs w:val="24"/>
                <w:lang w:val="ru-RU" w:eastAsia="en-US"/>
              </w:rPr>
              <w:t>Улица Варшавская, остановка транспорта «Коттеджи», движение в сторону пос. Дачный</w:t>
            </w:r>
          </w:p>
        </w:tc>
        <w:tc>
          <w:tcPr>
            <w:tcW w:w="3119"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Рекламная конструкция на остановочном павильоне</w:t>
            </w:r>
          </w:p>
        </w:tc>
        <w:tc>
          <w:tcPr>
            <w:tcW w:w="1984" w:type="dxa"/>
            <w:shd w:val="clear" w:color="auto" w:fill="auto"/>
            <w:vAlign w:val="center"/>
          </w:tcPr>
          <w:p w:rsidR="0040757F" w:rsidRPr="0040757F" w:rsidRDefault="0040757F" w:rsidP="0040757F">
            <w:pPr>
              <w:jc w:val="center"/>
              <w:rPr>
                <w:rFonts w:eastAsiaTheme="minorHAnsi"/>
                <w:sz w:val="24"/>
                <w:szCs w:val="24"/>
                <w:lang w:val="ru-RU" w:eastAsia="en-US"/>
              </w:rPr>
            </w:pPr>
            <w:r w:rsidRPr="0040757F">
              <w:rPr>
                <w:rFonts w:eastAsiaTheme="minorHAnsi"/>
                <w:sz w:val="24"/>
                <w:szCs w:val="24"/>
                <w:lang w:val="ru-RU" w:eastAsia="en-US"/>
              </w:rPr>
              <w:t>197</w:t>
            </w:r>
          </w:p>
        </w:tc>
      </w:tr>
    </w:tbl>
    <w:p w:rsidR="0040757F" w:rsidRPr="0040757F" w:rsidRDefault="0040757F" w:rsidP="0040757F">
      <w:pPr>
        <w:rPr>
          <w:color w:val="000000"/>
          <w:sz w:val="24"/>
          <w:szCs w:val="24"/>
        </w:rPr>
      </w:pPr>
    </w:p>
    <w:p w:rsidR="0040757F" w:rsidRPr="0040757F" w:rsidRDefault="0040757F" w:rsidP="0040757F">
      <w:pPr>
        <w:tabs>
          <w:tab w:val="left" w:pos="709"/>
        </w:tabs>
        <w:rPr>
          <w:noProof/>
        </w:rPr>
      </w:pPr>
      <w:r w:rsidRPr="0040757F">
        <w:rPr>
          <w:noProof/>
        </w:rPr>
        <w:br w:type="page"/>
      </w:r>
    </w:p>
    <w:p w:rsidR="0040757F" w:rsidRPr="0040757F" w:rsidRDefault="0040757F" w:rsidP="0040757F">
      <w:pPr>
        <w:tabs>
          <w:tab w:val="left" w:pos="709"/>
          <w:tab w:val="left" w:pos="1418"/>
        </w:tabs>
        <w:rPr>
          <w:color w:val="000000"/>
          <w:sz w:val="24"/>
          <w:szCs w:val="24"/>
        </w:rPr>
      </w:pPr>
      <w:r w:rsidRPr="0040757F">
        <w:rPr>
          <w:noProof/>
          <w:color w:val="000000"/>
          <w:sz w:val="24"/>
          <w:szCs w:val="24"/>
          <w:lang w:val="ru-RU"/>
        </w:rPr>
        <w:lastRenderedPageBreak/>
        <w:drawing>
          <wp:anchor distT="0" distB="0" distL="114300" distR="114300" simplePos="0" relativeHeight="251727872" behindDoc="0" locked="0" layoutInCell="1" allowOverlap="1" wp14:anchorId="76296617" wp14:editId="2D3E741F">
            <wp:simplePos x="0" y="0"/>
            <wp:positionH relativeFrom="column">
              <wp:posOffset>365760</wp:posOffset>
            </wp:positionH>
            <wp:positionV relativeFrom="paragraph">
              <wp:posOffset>-63500</wp:posOffset>
            </wp:positionV>
            <wp:extent cx="9248775" cy="6334125"/>
            <wp:effectExtent l="0" t="0" r="0" b="0"/>
            <wp:wrapTopAndBottom/>
            <wp:docPr id="45" name="Рисунок 45" descr="D:\!СХЕМА\!Моя СХЕМА\!СХЕМА 2021v2\1\!Зона 3 квадраты и обознач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ХЕМА\!Моя СХЕМА\!СХЕМА 2021v2\1\!Зона 3 квадраты и обозначения.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248775" cy="6334125"/>
                    </a:xfrm>
                    <a:prstGeom prst="rect">
                      <a:avLst/>
                    </a:prstGeom>
                    <a:noFill/>
                    <a:ln>
                      <a:noFill/>
                    </a:ln>
                  </pic:spPr>
                </pic:pic>
              </a:graphicData>
            </a:graphic>
          </wp:anchor>
        </w:drawing>
      </w:r>
      <w:r w:rsidRPr="0040757F">
        <w:rPr>
          <w:color w:val="000000"/>
          <w:sz w:val="24"/>
          <w:szCs w:val="24"/>
        </w:rPr>
        <w:br w:type="page"/>
      </w:r>
      <w:r w:rsidRPr="0040757F">
        <w:rPr>
          <w:noProof/>
          <w:color w:val="000000"/>
          <w:sz w:val="24"/>
          <w:szCs w:val="24"/>
          <w:lang w:val="ru-RU"/>
        </w:rPr>
        <w:lastRenderedPageBreak/>
        <w:drawing>
          <wp:anchor distT="0" distB="0" distL="114300" distR="114300" simplePos="0" relativeHeight="251600896" behindDoc="0" locked="0" layoutInCell="1" allowOverlap="1" wp14:anchorId="4FF9952A" wp14:editId="34DC462C">
            <wp:simplePos x="0" y="0"/>
            <wp:positionH relativeFrom="column">
              <wp:posOffset>920401</wp:posOffset>
            </wp:positionH>
            <wp:positionV relativeFrom="paragraph">
              <wp:posOffset>38100</wp:posOffset>
            </wp:positionV>
            <wp:extent cx="6905625" cy="6029325"/>
            <wp:effectExtent l="0" t="0" r="0" b="0"/>
            <wp:wrapTopAndBottom/>
            <wp:docPr id="7" name="Рисунок 7" descr="D:\!СХЕМА 2019\ИЗМЕНЕНИЯ 2018     2-е\3 зона JPG\6. у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ХЕМА 2019\ИЗМЕНЕНИЯ 2018     2-е\3 зона JPG\6. ул.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905625" cy="6029325"/>
                    </a:xfrm>
                    <a:prstGeom prst="rect">
                      <a:avLst/>
                    </a:prstGeom>
                    <a:noFill/>
                    <a:ln>
                      <a:noFill/>
                    </a:ln>
                  </pic:spPr>
                </pic:pic>
              </a:graphicData>
            </a:graphic>
          </wp:anchor>
        </w:drawing>
      </w:r>
      <w:r w:rsidRPr="0040757F">
        <w:rPr>
          <w:color w:val="000000"/>
          <w:sz w:val="24"/>
          <w:szCs w:val="24"/>
        </w:rPr>
        <w:br w:type="page"/>
      </w:r>
    </w:p>
    <w:p w:rsidR="0040757F" w:rsidRPr="0040757F" w:rsidRDefault="0040757F" w:rsidP="0040757F">
      <w:pPr>
        <w:tabs>
          <w:tab w:val="left" w:pos="851"/>
          <w:tab w:val="left" w:pos="1418"/>
        </w:tabs>
        <w:ind w:left="142"/>
      </w:pPr>
      <w:r w:rsidRPr="0040757F">
        <w:rPr>
          <w:noProof/>
          <w:lang w:val="ru-RU"/>
        </w:rPr>
        <w:lastRenderedPageBreak/>
        <w:drawing>
          <wp:anchor distT="0" distB="0" distL="114300" distR="114300" simplePos="0" relativeHeight="251601920" behindDoc="0" locked="0" layoutInCell="1" allowOverlap="1" wp14:anchorId="017CDEA1" wp14:editId="2E757565">
            <wp:simplePos x="0" y="0"/>
            <wp:positionH relativeFrom="column">
              <wp:posOffset>898624</wp:posOffset>
            </wp:positionH>
            <wp:positionV relativeFrom="paragraph">
              <wp:posOffset>-13335</wp:posOffset>
            </wp:positionV>
            <wp:extent cx="8115300" cy="5905500"/>
            <wp:effectExtent l="0" t="0" r="0" b="0"/>
            <wp:wrapTopAndBottom/>
            <wp:docPr id="8" name="Рисунок 8" descr="E:\в СХЕМУ JPG 2019 3 зона\10-3 Ж.Пес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в СХЕМУ JPG 2019 3 зона\10-3 Ж.Пески.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115300" cy="590550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02944" behindDoc="0" locked="0" layoutInCell="1" allowOverlap="1" wp14:anchorId="6B25724A" wp14:editId="169E7AFB">
            <wp:simplePos x="0" y="0"/>
            <wp:positionH relativeFrom="column">
              <wp:posOffset>907317</wp:posOffset>
            </wp:positionH>
            <wp:positionV relativeFrom="paragraph">
              <wp:posOffset>31741</wp:posOffset>
            </wp:positionV>
            <wp:extent cx="8124825" cy="6010275"/>
            <wp:effectExtent l="0" t="0" r="0" b="0"/>
            <wp:wrapTopAndBottom/>
            <wp:docPr id="10" name="Рисунок 10" descr="E:\в СХЕМУ JPG 2019 3 зона\11-3 Ж.Пес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в СХЕМУ JPG 2019 3 зона\11-3 Ж.Пески.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124825" cy="601027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03968" behindDoc="0" locked="0" layoutInCell="1" allowOverlap="1" wp14:anchorId="58E0B53E" wp14:editId="3F95DEFE">
            <wp:simplePos x="0" y="0"/>
            <wp:positionH relativeFrom="column">
              <wp:posOffset>881916</wp:posOffset>
            </wp:positionH>
            <wp:positionV relativeFrom="paragraph">
              <wp:posOffset>-13335</wp:posOffset>
            </wp:positionV>
            <wp:extent cx="8115300" cy="5972175"/>
            <wp:effectExtent l="0" t="0" r="0" b="0"/>
            <wp:wrapTopAndBottom/>
            <wp:docPr id="12" name="Рисунок 12" descr="E:\в СХЕМУ JPG 2019 3 зона\17-3 Ссел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в СХЕМУ JPG 2019 3 зона\17-3 Сселки.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115300" cy="597217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04992" behindDoc="0" locked="0" layoutInCell="1" allowOverlap="1" wp14:anchorId="73989D72" wp14:editId="40DD2330">
            <wp:simplePos x="0" y="0"/>
            <wp:positionH relativeFrom="column">
              <wp:posOffset>885289</wp:posOffset>
            </wp:positionH>
            <wp:positionV relativeFrom="paragraph">
              <wp:posOffset>66040</wp:posOffset>
            </wp:positionV>
            <wp:extent cx="7134225" cy="5991225"/>
            <wp:effectExtent l="0" t="0" r="0" b="0"/>
            <wp:wrapTopAndBottom/>
            <wp:docPr id="18" name="Рисунок 18" descr="D:\!СХЕМА 2019\ИЗМЕНЕНИЯ 2018     2-е\3 зона JPG\22 Орел-Тамбов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ХЕМА 2019\ИЗМЕНЕНИЯ 2018     2-е\3 зона JPG\22 Орел-Тамбов (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134225" cy="599122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06016" behindDoc="0" locked="0" layoutInCell="1" allowOverlap="1" wp14:anchorId="7E9BBD2E" wp14:editId="37B57843">
            <wp:simplePos x="0" y="0"/>
            <wp:positionH relativeFrom="column">
              <wp:posOffset>918479</wp:posOffset>
            </wp:positionH>
            <wp:positionV relativeFrom="paragraph">
              <wp:posOffset>-3810</wp:posOffset>
            </wp:positionV>
            <wp:extent cx="8096250" cy="6029325"/>
            <wp:effectExtent l="0" t="0" r="0" b="0"/>
            <wp:wrapTopAndBottom/>
            <wp:docPr id="19" name="Рисунок 19" descr="E:\в СХЕМУ JPG 2019 3 зона\24-3 Баумана- Огород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в СХЕМУ JPG 2019 3 зона\24-3 Баумана- Огородная.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096250" cy="602932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78720" behindDoc="0" locked="0" layoutInCell="1" allowOverlap="1" wp14:anchorId="47D36134" wp14:editId="1344F0F1">
            <wp:simplePos x="0" y="0"/>
            <wp:positionH relativeFrom="column">
              <wp:posOffset>924918</wp:posOffset>
            </wp:positionH>
            <wp:positionV relativeFrom="paragraph">
              <wp:posOffset>-3810</wp:posOffset>
            </wp:positionV>
            <wp:extent cx="8086725" cy="6010275"/>
            <wp:effectExtent l="0" t="0" r="0" b="0"/>
            <wp:wrapTopAndBottom/>
            <wp:docPr id="50" name="Рисунок 50" descr="D:\!СХЕМА 2019\Моя СХЕМА\Листы Схемы 2019\26-3 Ссел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ХЕМА 2019\Моя СХЕМА\Листы Схемы 2019\26-3 Сселки.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086725" cy="601027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07040" behindDoc="0" locked="0" layoutInCell="1" allowOverlap="1" wp14:anchorId="56DC1A5A" wp14:editId="54EBCF80">
            <wp:simplePos x="0" y="0"/>
            <wp:positionH relativeFrom="column">
              <wp:posOffset>880915</wp:posOffset>
            </wp:positionH>
            <wp:positionV relativeFrom="paragraph">
              <wp:posOffset>-39361</wp:posOffset>
            </wp:positionV>
            <wp:extent cx="7291070" cy="6067425"/>
            <wp:effectExtent l="0" t="0" r="0" b="0"/>
            <wp:wrapTopAndBottom/>
            <wp:docPr id="28" name="Рисунок 28" descr="E:\в СХЕМУ JPG 2019 3 зона\28 Липецк Дан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в СХЕМУ JPG 2019 3 зона\28 Липецк Данков.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291070" cy="606742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08064" behindDoc="0" locked="0" layoutInCell="1" allowOverlap="1" wp14:anchorId="75845569" wp14:editId="70CD9D45">
            <wp:simplePos x="0" y="0"/>
            <wp:positionH relativeFrom="column">
              <wp:posOffset>938065</wp:posOffset>
            </wp:positionH>
            <wp:positionV relativeFrom="paragraph">
              <wp:posOffset>-3810</wp:posOffset>
            </wp:positionV>
            <wp:extent cx="8105775" cy="6048375"/>
            <wp:effectExtent l="0" t="0" r="0" b="0"/>
            <wp:wrapTopAndBottom/>
            <wp:docPr id="80" name="Рисунок 80" descr="E:\в СХЕМУ JPG 2019 3 зона\29-3 Ковал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в СХЕМУ JPG 2019 3 зона\29-3 Ковалева.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105775" cy="604837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09088" behindDoc="0" locked="0" layoutInCell="1" allowOverlap="1" wp14:anchorId="1B175149" wp14:editId="689622AD">
            <wp:simplePos x="0" y="0"/>
            <wp:positionH relativeFrom="column">
              <wp:posOffset>881935</wp:posOffset>
            </wp:positionH>
            <wp:positionV relativeFrom="paragraph">
              <wp:posOffset>-36007</wp:posOffset>
            </wp:positionV>
            <wp:extent cx="8143875" cy="5981700"/>
            <wp:effectExtent l="0" t="0" r="0" b="0"/>
            <wp:wrapTopAndBottom/>
            <wp:docPr id="81" name="Рисунок 81" descr="E:\в СХЕМУ JPG 2019 3 зона\32-3 Баум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в СХЕМУ JPG 2019 3 зона\32-3 Баумана.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143875" cy="598170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10112" behindDoc="0" locked="0" layoutInCell="1" allowOverlap="1" wp14:anchorId="62BD39C9" wp14:editId="105EC64A">
            <wp:simplePos x="0" y="0"/>
            <wp:positionH relativeFrom="column">
              <wp:posOffset>885092</wp:posOffset>
            </wp:positionH>
            <wp:positionV relativeFrom="paragraph">
              <wp:posOffset>-13335</wp:posOffset>
            </wp:positionV>
            <wp:extent cx="7258050" cy="5905500"/>
            <wp:effectExtent l="0" t="0" r="0" b="0"/>
            <wp:wrapTopAndBottom/>
            <wp:docPr id="89" name="Рисунок 89" descr="D:\!СХЕМА 2019\ИЗМЕНЕНИЯ 2018     2-е\3 зона JPG\37з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СХЕМА 2019\ИЗМЕНЕНИЯ 2018     2-е\3 зона JPG\37зон.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7258050" cy="5905500"/>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709"/>
          <w:tab w:val="left" w:pos="1418"/>
        </w:tabs>
        <w:ind w:left="142"/>
      </w:pPr>
      <w:r w:rsidRPr="0040757F">
        <w:rPr>
          <w:noProof/>
          <w:lang w:val="ru-RU"/>
        </w:rPr>
        <w:lastRenderedPageBreak/>
        <w:drawing>
          <wp:anchor distT="0" distB="0" distL="114300" distR="114300" simplePos="0" relativeHeight="251611136" behindDoc="0" locked="0" layoutInCell="1" allowOverlap="1" wp14:anchorId="1EE9B870" wp14:editId="075552F8">
            <wp:simplePos x="0" y="0"/>
            <wp:positionH relativeFrom="column">
              <wp:posOffset>943699</wp:posOffset>
            </wp:positionH>
            <wp:positionV relativeFrom="paragraph">
              <wp:posOffset>-13335</wp:posOffset>
            </wp:positionV>
            <wp:extent cx="8105775" cy="6000750"/>
            <wp:effectExtent l="0" t="0" r="0" b="0"/>
            <wp:wrapTopAndBottom/>
            <wp:docPr id="90" name="Рисунок 90" descr="E:\в СХЕМУ JPG 2019 3 зона\40-3 Ковал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в СХЕМУ JPG 2019 3 зона\40-3 Ковалева.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105775" cy="600075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12160" behindDoc="0" locked="0" layoutInCell="1" allowOverlap="1" wp14:anchorId="6F5CA2FF" wp14:editId="4FE60599">
            <wp:simplePos x="0" y="0"/>
            <wp:positionH relativeFrom="column">
              <wp:posOffset>914319</wp:posOffset>
            </wp:positionH>
            <wp:positionV relativeFrom="paragraph">
              <wp:posOffset>-13335</wp:posOffset>
            </wp:positionV>
            <wp:extent cx="8115300" cy="5915025"/>
            <wp:effectExtent l="0" t="0" r="0" b="0"/>
            <wp:wrapTopAndBottom/>
            <wp:docPr id="91" name="Рисунок 91" descr="E:\в СХЕМУ JPG 2019 3 зона\41-3 ушинс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в СХЕМУ JPG 2019 3 зона\41-3 ушинского.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8115300" cy="5915025"/>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709"/>
          <w:tab w:val="left" w:pos="1418"/>
        </w:tabs>
        <w:ind w:left="142"/>
      </w:pPr>
      <w:r w:rsidRPr="0040757F">
        <w:rPr>
          <w:noProof/>
          <w:lang w:val="ru-RU"/>
        </w:rPr>
        <w:lastRenderedPageBreak/>
        <w:drawing>
          <wp:anchor distT="0" distB="0" distL="114300" distR="114300" simplePos="0" relativeHeight="251613184" behindDoc="0" locked="0" layoutInCell="1" allowOverlap="1" wp14:anchorId="4671AD40" wp14:editId="121054F5">
            <wp:simplePos x="0" y="0"/>
            <wp:positionH relativeFrom="column">
              <wp:posOffset>924650</wp:posOffset>
            </wp:positionH>
            <wp:positionV relativeFrom="paragraph">
              <wp:posOffset>5715</wp:posOffset>
            </wp:positionV>
            <wp:extent cx="7343775" cy="6143625"/>
            <wp:effectExtent l="0" t="0" r="0" b="0"/>
            <wp:wrapTopAndBottom/>
            <wp:docPr id="92" name="Рисунок 92" descr="D:\!СХЕМА 2019\ИЗМЕНЕНИЯ 2018     2-е\3 зона JPG\42 ушинс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СХЕМА 2019\ИЗМЕНЕНИЯ 2018     2-е\3 зона JPG\42 ушинского.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7343775" cy="614362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14208" behindDoc="0" locked="0" layoutInCell="1" allowOverlap="1" wp14:anchorId="1797F347" wp14:editId="3B5CAE14">
            <wp:simplePos x="0" y="0"/>
            <wp:positionH relativeFrom="column">
              <wp:posOffset>905796</wp:posOffset>
            </wp:positionH>
            <wp:positionV relativeFrom="paragraph">
              <wp:posOffset>63500</wp:posOffset>
            </wp:positionV>
            <wp:extent cx="8134350" cy="5981700"/>
            <wp:effectExtent l="0" t="0" r="0" b="0"/>
            <wp:wrapTopAndBottom/>
            <wp:docPr id="95" name="Рисунок 95" descr="E:\в СХЕМУ JPG 2019 3 зона\43-1 Баумана Кладбищ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в СХЕМУ JPG 2019 3 зона\43-1 Баумана Кладбище.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134350" cy="598170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715584" behindDoc="0" locked="0" layoutInCell="1" allowOverlap="1" wp14:anchorId="6D8F1373" wp14:editId="24EA08FB">
            <wp:simplePos x="0" y="0"/>
            <wp:positionH relativeFrom="column">
              <wp:posOffset>927717</wp:posOffset>
            </wp:positionH>
            <wp:positionV relativeFrom="paragraph">
              <wp:posOffset>0</wp:posOffset>
            </wp:positionV>
            <wp:extent cx="8162925" cy="6162675"/>
            <wp:effectExtent l="0" t="0" r="0" b="0"/>
            <wp:wrapTopAndBottom/>
            <wp:docPr id="52" name="Рисунок 5" descr="\\SERVN\obmen\OLDSERVER\ОТДЕЛ НАРУЖНОЙ РЕКЛАМЫ\Аня\ИЗМЕНЕНИЯ\Изменения 2020\картинки СХЕМЫ\46-3 10шах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N\obmen\OLDSERVER\ОТДЕЛ НАРУЖНОЙ РЕКЛАМЫ\Аня\ИЗМЕНЕНИЯ\Изменения 2020\картинки СХЕМЫ\46-3 10шахта.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8162925" cy="6162675"/>
                    </a:xfrm>
                    <a:prstGeom prst="rect">
                      <a:avLst/>
                    </a:prstGeom>
                    <a:noFill/>
                    <a:ln w="9525">
                      <a:noFill/>
                      <a:miter lim="800000"/>
                      <a:headEnd/>
                      <a:tailEnd/>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716608" behindDoc="0" locked="0" layoutInCell="1" allowOverlap="1" wp14:anchorId="416755BB" wp14:editId="3450CAE4">
            <wp:simplePos x="0" y="0"/>
            <wp:positionH relativeFrom="column">
              <wp:posOffset>902174</wp:posOffset>
            </wp:positionH>
            <wp:positionV relativeFrom="paragraph">
              <wp:posOffset>0</wp:posOffset>
            </wp:positionV>
            <wp:extent cx="8172450" cy="6162675"/>
            <wp:effectExtent l="0" t="0" r="0" b="0"/>
            <wp:wrapTopAndBottom/>
            <wp:docPr id="59" name="Рисунок 6" descr="\\SERVN\obmen\OLDSERVER\ОТДЕЛ НАРУЖНОЙ РЕКЛАМЫ\Аня\ИЗМЕНЕНИЯ\Изменения 2020\картинки СХЕМЫ\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N\obmen\OLDSERVER\ОТДЕЛ НАРУЖНОЙ РЕКЛАМЫ\Аня\ИЗМЕНЕНИЯ\Изменения 2020\картинки СХЕМЫ\47-3.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8172450" cy="6162675"/>
                    </a:xfrm>
                    <a:prstGeom prst="rect">
                      <a:avLst/>
                    </a:prstGeom>
                    <a:noFill/>
                    <a:ln w="9525">
                      <a:noFill/>
                      <a:miter lim="800000"/>
                      <a:headEnd/>
                      <a:tailEnd/>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15232" behindDoc="0" locked="0" layoutInCell="1" allowOverlap="1" wp14:anchorId="1A844C25" wp14:editId="6069ED93">
            <wp:simplePos x="0" y="0"/>
            <wp:positionH relativeFrom="column">
              <wp:posOffset>876756</wp:posOffset>
            </wp:positionH>
            <wp:positionV relativeFrom="paragraph">
              <wp:posOffset>-6350</wp:posOffset>
            </wp:positionV>
            <wp:extent cx="8124825" cy="6057900"/>
            <wp:effectExtent l="0" t="0" r="0" b="0"/>
            <wp:wrapTopAndBottom/>
            <wp:docPr id="102" name="Рисунок 102" descr="E:\в СХЕМУ JPG 2019 3 зона\48-3 Лебедянское 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в СХЕМУ JPG 2019 3 зона\48-3 Лебедянское ш.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8124825" cy="605790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16256" behindDoc="0" locked="0" layoutInCell="1" allowOverlap="1" wp14:anchorId="5ACBFAD7" wp14:editId="5E62ED29">
            <wp:simplePos x="0" y="0"/>
            <wp:positionH relativeFrom="column">
              <wp:posOffset>908587</wp:posOffset>
            </wp:positionH>
            <wp:positionV relativeFrom="paragraph">
              <wp:posOffset>6350</wp:posOffset>
            </wp:positionV>
            <wp:extent cx="8134350" cy="6115050"/>
            <wp:effectExtent l="0" t="0" r="0" b="0"/>
            <wp:wrapTopAndBottom/>
            <wp:docPr id="104" name="Рисунок 104" descr="E:\в СХЕМУ JPG 2019 3 зона\49-3 боевой проез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в СХЕМУ JPG 2019 3 зона\49-3 боевой проезд.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8134350" cy="611505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17280" behindDoc="0" locked="0" layoutInCell="1" allowOverlap="1" wp14:anchorId="14311CAF" wp14:editId="3B26106F">
            <wp:simplePos x="0" y="0"/>
            <wp:positionH relativeFrom="column">
              <wp:posOffset>934425</wp:posOffset>
            </wp:positionH>
            <wp:positionV relativeFrom="paragraph">
              <wp:posOffset>-32385</wp:posOffset>
            </wp:positionV>
            <wp:extent cx="8153400" cy="6181725"/>
            <wp:effectExtent l="0" t="0" r="0" b="0"/>
            <wp:wrapTopAndBottom/>
            <wp:docPr id="106" name="Рисунок 106" descr="E:\в СХЕМУ JPG 2019 3 зона\50-3 опыт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в СХЕМУ JPG 2019 3 зона\50-3 опытная.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8153400" cy="618172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851"/>
          <w:tab w:val="left" w:pos="1418"/>
        </w:tabs>
        <w:ind w:left="142"/>
      </w:pPr>
      <w:r w:rsidRPr="0040757F">
        <w:rPr>
          <w:noProof/>
          <w:lang w:val="ru-RU"/>
        </w:rPr>
        <w:lastRenderedPageBreak/>
        <w:drawing>
          <wp:anchor distT="0" distB="0" distL="114300" distR="114300" simplePos="0" relativeHeight="251692032" behindDoc="0" locked="0" layoutInCell="1" allowOverlap="1" wp14:anchorId="3E514844" wp14:editId="4F4E3FA7">
            <wp:simplePos x="0" y="0"/>
            <wp:positionH relativeFrom="column">
              <wp:posOffset>915393</wp:posOffset>
            </wp:positionH>
            <wp:positionV relativeFrom="paragraph">
              <wp:posOffset>-3810</wp:posOffset>
            </wp:positionV>
            <wp:extent cx="8153400" cy="6029325"/>
            <wp:effectExtent l="0" t="0" r="0" b="0"/>
            <wp:wrapTopAndBottom/>
            <wp:docPr id="35" name="Рисунок 35" descr="D:\!СХЕМА 2019\Моя СХЕМА\Листы Схемы 2019\51-3 опыт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ХЕМА 2019\Моя СХЕМА\Листы Схемы 2019\51-3 опытная.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8153400" cy="602932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18304" behindDoc="0" locked="0" layoutInCell="1" allowOverlap="1" wp14:anchorId="07ECD98A" wp14:editId="24623DE1">
            <wp:simplePos x="0" y="0"/>
            <wp:positionH relativeFrom="column">
              <wp:posOffset>866694</wp:posOffset>
            </wp:positionH>
            <wp:positionV relativeFrom="paragraph">
              <wp:posOffset>5715</wp:posOffset>
            </wp:positionV>
            <wp:extent cx="7877175" cy="5924550"/>
            <wp:effectExtent l="0" t="0" r="0" b="0"/>
            <wp:wrapTopAndBottom/>
            <wp:docPr id="177" name="Рисунок 177" descr="E:\в СХЕМУ JPG 2019 3 зона\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в СХЕМУ JPG 2019 3 зона\54-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7877175" cy="592455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54144" behindDoc="0" locked="0" layoutInCell="1" allowOverlap="1" wp14:anchorId="67ECA3CC" wp14:editId="7C54B8C0">
            <wp:simplePos x="0" y="0"/>
            <wp:positionH relativeFrom="column">
              <wp:posOffset>895538</wp:posOffset>
            </wp:positionH>
            <wp:positionV relativeFrom="paragraph">
              <wp:posOffset>-3810</wp:posOffset>
            </wp:positionV>
            <wp:extent cx="8067675" cy="5953125"/>
            <wp:effectExtent l="0" t="0" r="0" b="0"/>
            <wp:wrapTopAndBottom/>
            <wp:docPr id="77" name="Рисунок 77" descr="D:\!СХЕМА 2019\Моя СХЕМА\Мои изменения 2019\В Схему\55-3 завод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ХЕМА 2019\Моя СХЕМА\Мои изменения 2019\В Схему\55-3 заводская.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8067675" cy="595312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91008" behindDoc="0" locked="0" layoutInCell="1" allowOverlap="1" wp14:anchorId="59409050" wp14:editId="1CED42ED">
            <wp:simplePos x="0" y="0"/>
            <wp:positionH relativeFrom="column">
              <wp:posOffset>917021</wp:posOffset>
            </wp:positionH>
            <wp:positionV relativeFrom="paragraph">
              <wp:posOffset>-3810</wp:posOffset>
            </wp:positionV>
            <wp:extent cx="8124825" cy="6019800"/>
            <wp:effectExtent l="0" t="0" r="0" b="0"/>
            <wp:wrapTopAndBottom/>
            <wp:docPr id="71" name="Рисунок 71" descr="D:\!СХЕМА 2019\Моя СХЕМА\Листы Схемы 2019\58-3 Северный п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ХЕМА 2019\Моя СХЕМА\Листы Схемы 2019\58-3 Северный пр..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124825" cy="601980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19328" behindDoc="0" locked="0" layoutInCell="1" allowOverlap="1" wp14:anchorId="552D4D39" wp14:editId="45F8565A">
            <wp:simplePos x="0" y="0"/>
            <wp:positionH relativeFrom="column">
              <wp:posOffset>883473</wp:posOffset>
            </wp:positionH>
            <wp:positionV relativeFrom="paragraph">
              <wp:posOffset>-113665</wp:posOffset>
            </wp:positionV>
            <wp:extent cx="8115300" cy="6486525"/>
            <wp:effectExtent l="0" t="0" r="0" b="0"/>
            <wp:wrapTopAndBottom/>
            <wp:docPr id="182" name="Рисунок 182" descr="E:\в СХЕМУ JPG 2019 3 зона\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в СХЕМУ JPG 2019 3 зона\59-3.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115300" cy="648652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20352" behindDoc="0" locked="0" layoutInCell="1" allowOverlap="1" wp14:anchorId="6315A1F2" wp14:editId="4FF2A64B">
            <wp:simplePos x="0" y="0"/>
            <wp:positionH relativeFrom="column">
              <wp:posOffset>931626</wp:posOffset>
            </wp:positionH>
            <wp:positionV relativeFrom="paragraph">
              <wp:posOffset>5715</wp:posOffset>
            </wp:positionV>
            <wp:extent cx="8105775" cy="6029325"/>
            <wp:effectExtent l="0" t="0" r="0" b="0"/>
            <wp:wrapTopAndBottom/>
            <wp:docPr id="183" name="Рисунок 183" descr="E:\в СХЕМУ JPG 2019 3 зона\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в СХЕМУ JPG 2019 3 зона\64-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105775" cy="602932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93056" behindDoc="0" locked="0" layoutInCell="1" allowOverlap="1" wp14:anchorId="2AE25BDF" wp14:editId="48EB3E92">
            <wp:simplePos x="0" y="0"/>
            <wp:positionH relativeFrom="column">
              <wp:posOffset>874413</wp:posOffset>
            </wp:positionH>
            <wp:positionV relativeFrom="paragraph">
              <wp:posOffset>-48260</wp:posOffset>
            </wp:positionV>
            <wp:extent cx="8096250" cy="6105525"/>
            <wp:effectExtent l="0" t="0" r="0" b="0"/>
            <wp:wrapTopAndBottom/>
            <wp:docPr id="70" name="Рисунок 70" descr="D:\!СХЕМА 2019\Моя СХЕМА\Листы Схемы 2019\66р-3 тер завод сок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ХЕМА 2019\Моя СХЕМА\Листы Схемы 2019\66р-3 тер завод сокол.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8096250" cy="610552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717632" behindDoc="0" locked="0" layoutInCell="1" allowOverlap="1" wp14:anchorId="03CC489A" wp14:editId="4F09DC17">
            <wp:simplePos x="0" y="0"/>
            <wp:positionH relativeFrom="column">
              <wp:posOffset>895725</wp:posOffset>
            </wp:positionH>
            <wp:positionV relativeFrom="paragraph">
              <wp:posOffset>0</wp:posOffset>
            </wp:positionV>
            <wp:extent cx="8115300" cy="6105525"/>
            <wp:effectExtent l="0" t="0" r="0" b="0"/>
            <wp:wrapTopAndBottom/>
            <wp:docPr id="87" name="Рисунок 7" descr="\\SERVN\obmen\OLDSERVER\ОТДЕЛ НАРУЖНОЙ РЕКЛАМЫ\Аня\ИЗМЕНЕНИЯ\Изменения 2020\картинки СХЕМЫ\68-3 Северный п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N\obmen\OLDSERVER\ОТДЕЛ НАРУЖНОЙ РЕКЛАМЫ\Аня\ИЗМЕНЕНИЯ\Изменения 2020\картинки СХЕМЫ\68-3 Северный пр..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8115300" cy="6105525"/>
                    </a:xfrm>
                    <a:prstGeom prst="rect">
                      <a:avLst/>
                    </a:prstGeom>
                    <a:noFill/>
                    <a:ln w="9525">
                      <a:noFill/>
                      <a:miter lim="800000"/>
                      <a:headEnd/>
                      <a:tailEnd/>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62336" behindDoc="0" locked="0" layoutInCell="1" allowOverlap="1" wp14:anchorId="484D3546" wp14:editId="55018CE1">
            <wp:simplePos x="0" y="0"/>
            <wp:positionH relativeFrom="column">
              <wp:posOffset>898239</wp:posOffset>
            </wp:positionH>
            <wp:positionV relativeFrom="paragraph">
              <wp:posOffset>-3810</wp:posOffset>
            </wp:positionV>
            <wp:extent cx="8094980" cy="6115050"/>
            <wp:effectExtent l="0" t="0" r="0" b="0"/>
            <wp:wrapTopAndBottom/>
            <wp:docPr id="73" name="Рисунок 73" descr="D:\!СХЕМА 2019\Моя СХЕМА\Листы Схемы 2019\68расшир-3 сады Вене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ХЕМА 2019\Моя СХЕМА\Листы Схемы 2019\68расшир-3 сады Венера.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8094980" cy="611505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21376" behindDoc="0" locked="0" layoutInCell="1" allowOverlap="1" wp14:anchorId="37867466" wp14:editId="3C2C2CAB">
            <wp:simplePos x="0" y="0"/>
            <wp:positionH relativeFrom="column">
              <wp:posOffset>898426</wp:posOffset>
            </wp:positionH>
            <wp:positionV relativeFrom="paragraph">
              <wp:posOffset>-13335</wp:posOffset>
            </wp:positionV>
            <wp:extent cx="8124825" cy="5981700"/>
            <wp:effectExtent l="0" t="0" r="0" b="0"/>
            <wp:wrapTopAndBottom/>
            <wp:docPr id="187" name="Рисунок 187" descr="E:\в СХЕМУ JPG 2019 3 зона\69-3 Северный п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в СХЕМУ JPG 2019 3 зона\69-3 Северный пр..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8124825" cy="598170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85888" behindDoc="0" locked="0" layoutInCell="1" allowOverlap="1" wp14:anchorId="05BA7E22" wp14:editId="5E8581F1">
            <wp:simplePos x="0" y="0"/>
            <wp:positionH relativeFrom="column">
              <wp:posOffset>924462</wp:posOffset>
            </wp:positionH>
            <wp:positionV relativeFrom="paragraph">
              <wp:posOffset>-32385</wp:posOffset>
            </wp:positionV>
            <wp:extent cx="8181975" cy="6057900"/>
            <wp:effectExtent l="0" t="0" r="0" b="0"/>
            <wp:wrapTopAndBottom/>
            <wp:docPr id="78" name="Рисунок 78" descr="D:\!СХЕМА 2019\Моя СХЕМА\Листы Схемы 2019\70-3 московская-север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ХЕМА 2019\Моя СХЕМА\Листы Схемы 2019\70-3 московская-северный.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8181975" cy="605790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718656" behindDoc="0" locked="0" layoutInCell="1" allowOverlap="1" wp14:anchorId="42D6DF1B" wp14:editId="4839DF82">
            <wp:simplePos x="0" y="0"/>
            <wp:positionH relativeFrom="column">
              <wp:posOffset>895994</wp:posOffset>
            </wp:positionH>
            <wp:positionV relativeFrom="paragraph">
              <wp:posOffset>430</wp:posOffset>
            </wp:positionV>
            <wp:extent cx="6443942" cy="6122172"/>
            <wp:effectExtent l="0" t="0" r="0" b="0"/>
            <wp:wrapTopAndBottom/>
            <wp:docPr id="26" name="Рисунок 1" descr="\\SERVN\obmen\OLDSERVER\ОТДЕЛ НАРУЖНОЙ РЕКЛАМЫ\Аня\ИЗМЕНЕНИЯ\изменения 2021\2 изменения 2021\картинки изменений\80 елецкое шосс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N\obmen\OLDSERVER\ОТДЕЛ НАРУЖНОЙ РЕКЛАМЫ\Аня\ИЗМЕНЕНИЯ\изменения 2021\2 изменения 2021\картинки изменений\80 елецкое шоссе,.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443942" cy="6122172"/>
                    </a:xfrm>
                    <a:prstGeom prst="rect">
                      <a:avLst/>
                    </a:prstGeom>
                    <a:noFill/>
                    <a:ln w="9525">
                      <a:noFill/>
                      <a:miter lim="800000"/>
                      <a:headEnd/>
                      <a:tailEnd/>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63360" behindDoc="0" locked="0" layoutInCell="1" allowOverlap="1" wp14:anchorId="6F4049C0" wp14:editId="105A4E8D">
            <wp:simplePos x="0" y="0"/>
            <wp:positionH relativeFrom="column">
              <wp:posOffset>892721</wp:posOffset>
            </wp:positionH>
            <wp:positionV relativeFrom="paragraph">
              <wp:posOffset>-42446</wp:posOffset>
            </wp:positionV>
            <wp:extent cx="8248650" cy="6096000"/>
            <wp:effectExtent l="0" t="0" r="0" b="0"/>
            <wp:wrapTopAndBottom/>
            <wp:docPr id="88" name="Рисунок 88" descr="D:\!СХЕМА 2019\Моя СХЕМА\Листы Схемы 2019\82-3 политехниче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ХЕМА 2019\Моя СХЕМА\Листы Схемы 2019\82-3 политехническая.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8248650" cy="609600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22400" behindDoc="0" locked="0" layoutInCell="1" allowOverlap="1" wp14:anchorId="73843E2D" wp14:editId="33524513">
            <wp:simplePos x="0" y="0"/>
            <wp:positionH relativeFrom="column">
              <wp:posOffset>918478</wp:posOffset>
            </wp:positionH>
            <wp:positionV relativeFrom="paragraph">
              <wp:posOffset>-13335</wp:posOffset>
            </wp:positionV>
            <wp:extent cx="8162925" cy="6096000"/>
            <wp:effectExtent l="0" t="0" r="0" b="0"/>
            <wp:wrapTopAndBottom/>
            <wp:docPr id="193" name="Рисунок 193" descr="E:\в СХЕМУ JPG 2019 3 зона\92-3 Юноше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в СХЕМУ JPG 2019 3 зона\92-3 Юношеская.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8162925" cy="609600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23424" behindDoc="0" locked="0" layoutInCell="1" allowOverlap="1" wp14:anchorId="7630C623" wp14:editId="482E1D8F">
            <wp:simplePos x="0" y="0"/>
            <wp:positionH relativeFrom="column">
              <wp:posOffset>886549</wp:posOffset>
            </wp:positionH>
            <wp:positionV relativeFrom="paragraph">
              <wp:posOffset>-13335</wp:posOffset>
            </wp:positionV>
            <wp:extent cx="8162925" cy="6010275"/>
            <wp:effectExtent l="0" t="0" r="0" b="0"/>
            <wp:wrapTopAndBottom/>
            <wp:docPr id="194" name="Рисунок 194" descr="E:\в СХЕМУ JPG 2019 3 зона\92расш-3 косыре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в СХЕМУ JPG 2019 3 зона\92расш-3 косыревка.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8162925" cy="601027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719680" behindDoc="0" locked="0" layoutInCell="1" allowOverlap="1" wp14:anchorId="2C30BFB5" wp14:editId="6537448A">
            <wp:simplePos x="0" y="0"/>
            <wp:positionH relativeFrom="column">
              <wp:posOffset>894903</wp:posOffset>
            </wp:positionH>
            <wp:positionV relativeFrom="paragraph">
              <wp:posOffset>89535</wp:posOffset>
            </wp:positionV>
            <wp:extent cx="8153400" cy="6134100"/>
            <wp:effectExtent l="0" t="0" r="0" b="0"/>
            <wp:wrapTopAndBottom/>
            <wp:docPr id="9" name="Рисунок 1" descr="\\SERVN\obmen\OLDSERVER\ОТДЕЛ НАРУЖНОЙ РЕКЛАМЫ\Аня\ИЗМЕНЕНИЯ\Изменения 2020\картинки СХЕМЫ\95-3 елец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N\obmen\OLDSERVER\ОТДЕЛ НАРУЖНОЙ РЕКЛАМЫ\Аня\ИЗМЕНЕНИЯ\Изменения 2020\картинки СХЕМЫ\95-3 елецкий.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8153400" cy="6134100"/>
                    </a:xfrm>
                    <a:prstGeom prst="rect">
                      <a:avLst/>
                    </a:prstGeom>
                    <a:noFill/>
                    <a:ln w="9525">
                      <a:noFill/>
                      <a:miter lim="800000"/>
                      <a:headEnd/>
                      <a:tailEnd/>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64384" behindDoc="0" locked="0" layoutInCell="1" allowOverlap="1" wp14:anchorId="144D4E68" wp14:editId="74C5B150">
            <wp:simplePos x="0" y="0"/>
            <wp:positionH relativeFrom="column">
              <wp:posOffset>924649</wp:posOffset>
            </wp:positionH>
            <wp:positionV relativeFrom="paragraph">
              <wp:posOffset>-3810</wp:posOffset>
            </wp:positionV>
            <wp:extent cx="8018145" cy="6124575"/>
            <wp:effectExtent l="0" t="0" r="0" b="0"/>
            <wp:wrapTopAndBottom/>
            <wp:docPr id="93" name="Рисунок 93" descr="D:\!СХЕМА 2019\Моя СХЕМА\Листы Схемы 2019\96-3 московская- елец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ХЕМА 2019\Моя СХЕМА\Листы Схемы 2019\96-3 московская- елецкое.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8018145" cy="612457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24448" behindDoc="0" locked="0" layoutInCell="1" allowOverlap="1" wp14:anchorId="5F30397B" wp14:editId="581A016B">
            <wp:simplePos x="0" y="0"/>
            <wp:positionH relativeFrom="column">
              <wp:posOffset>911216</wp:posOffset>
            </wp:positionH>
            <wp:positionV relativeFrom="paragraph">
              <wp:posOffset>-32385</wp:posOffset>
            </wp:positionV>
            <wp:extent cx="8181975" cy="6162675"/>
            <wp:effectExtent l="0" t="0" r="0" b="0"/>
            <wp:wrapTopAndBottom/>
            <wp:docPr id="197" name="Рисунок 197" descr="E:\в СХЕМУ JPG 2019 3 зона\108-3 Юноше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в СХЕМУ JPG 2019 3 зона\108-3 Юношеская.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8181975" cy="616267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720704" behindDoc="0" locked="0" layoutInCell="1" allowOverlap="1" wp14:anchorId="78B548A0" wp14:editId="5DB00B66">
            <wp:simplePos x="0" y="0"/>
            <wp:positionH relativeFrom="column">
              <wp:posOffset>876783</wp:posOffset>
            </wp:positionH>
            <wp:positionV relativeFrom="paragraph">
              <wp:posOffset>87</wp:posOffset>
            </wp:positionV>
            <wp:extent cx="7326739" cy="5876925"/>
            <wp:effectExtent l="0" t="0" r="0" b="0"/>
            <wp:wrapTopAndBottom/>
            <wp:docPr id="74" name="Рисунок 3" descr="\\SERVN\obmen\OLDSERVER\ОТДЕЛ НАРУЖНОЙ РЕКЛАМЫ\Аня\ИЗМЕНЕНИЯ\изменения 2021\1 изменения 2021\109-3 ангарская - юношеская 13.05.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N\obmen\OLDSERVER\ОТДЕЛ НАРУЖНОЙ РЕКЛАМЫ\Аня\ИЗМЕНЕНИЯ\изменения 2021\1 изменения 2021\109-3 ангарская - юношеская 13.05.202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7326739" cy="5876925"/>
                    </a:xfrm>
                    <a:prstGeom prst="rect">
                      <a:avLst/>
                    </a:prstGeom>
                    <a:noFill/>
                    <a:ln w="9525">
                      <a:noFill/>
                      <a:miter lim="800000"/>
                      <a:headEnd/>
                      <a:tailEnd/>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25472" behindDoc="0" locked="0" layoutInCell="1" allowOverlap="1" wp14:anchorId="45B229D6" wp14:editId="5EFBD227">
            <wp:simplePos x="0" y="0"/>
            <wp:positionH relativeFrom="column">
              <wp:posOffset>888812</wp:posOffset>
            </wp:positionH>
            <wp:positionV relativeFrom="paragraph">
              <wp:posOffset>-3810</wp:posOffset>
            </wp:positionV>
            <wp:extent cx="8115300" cy="6143625"/>
            <wp:effectExtent l="0" t="0" r="0" b="0"/>
            <wp:wrapTopAndBottom/>
            <wp:docPr id="200" name="Рисунок 200" descr="E:\в СХЕМУ JPG 2019 3 зона\110-3 ангарская сырский руд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в СХЕМУ JPG 2019 3 зона\110-3 ангарская сырский рудник.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8115300" cy="614362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26496" behindDoc="0" locked="0" layoutInCell="1" allowOverlap="1" wp14:anchorId="7DBA1315" wp14:editId="667B0290">
            <wp:simplePos x="0" y="0"/>
            <wp:positionH relativeFrom="column">
              <wp:posOffset>889367</wp:posOffset>
            </wp:positionH>
            <wp:positionV relativeFrom="paragraph">
              <wp:posOffset>-3810</wp:posOffset>
            </wp:positionV>
            <wp:extent cx="7200900" cy="6048375"/>
            <wp:effectExtent l="0" t="0" r="0" b="0"/>
            <wp:wrapTopAndBottom/>
            <wp:docPr id="201" name="Рисунок 201" descr="E:\в СХЕМУ JPG 2019 3 зона\111-3 московская  на руд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в СХЕМУ JPG 2019 3 зона\111-3 московская  на рудник.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7200900" cy="604837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27520" behindDoc="0" locked="0" layoutInCell="1" allowOverlap="1" wp14:anchorId="181E4AEC" wp14:editId="5D2CF5D5">
            <wp:simplePos x="0" y="0"/>
            <wp:positionH relativeFrom="column">
              <wp:posOffset>896343</wp:posOffset>
            </wp:positionH>
            <wp:positionV relativeFrom="paragraph">
              <wp:posOffset>-32385</wp:posOffset>
            </wp:positionV>
            <wp:extent cx="8134350" cy="6191250"/>
            <wp:effectExtent l="0" t="0" r="0" b="0"/>
            <wp:wrapTopAndBottom/>
            <wp:docPr id="202" name="Рисунок 202" descr="E:\в СХЕМУ JPG 2019 3 зона\112-3 Кату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в СХЕМУ JPG 2019 3 зона\112-3 Катукова.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8134350" cy="619125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66432" behindDoc="0" locked="0" layoutInCell="1" allowOverlap="1" wp14:anchorId="20DFCBC4" wp14:editId="4498DA72">
            <wp:simplePos x="0" y="0"/>
            <wp:positionH relativeFrom="column">
              <wp:posOffset>896343</wp:posOffset>
            </wp:positionH>
            <wp:positionV relativeFrom="paragraph">
              <wp:posOffset>-13335</wp:posOffset>
            </wp:positionV>
            <wp:extent cx="8096250" cy="6086475"/>
            <wp:effectExtent l="0" t="0" r="0" b="0"/>
            <wp:wrapTopAndBottom/>
            <wp:docPr id="21" name="Рисунок 21" descr="D:\!СХЕМА 2019\Моя СХЕМА\Листы Схемы 2019\113-3 кату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ХЕМА 2019\Моя СХЕМА\Листы Схемы 2019\113-3 катукова.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8096250" cy="608647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67456" behindDoc="0" locked="0" layoutInCell="1" allowOverlap="1" wp14:anchorId="370122C1" wp14:editId="419F09B3">
            <wp:simplePos x="0" y="0"/>
            <wp:positionH relativeFrom="column">
              <wp:posOffset>911028</wp:posOffset>
            </wp:positionH>
            <wp:positionV relativeFrom="paragraph">
              <wp:posOffset>34290</wp:posOffset>
            </wp:positionV>
            <wp:extent cx="8065770" cy="6172200"/>
            <wp:effectExtent l="0" t="0" r="0" b="0"/>
            <wp:wrapTopAndBottom/>
            <wp:docPr id="94" name="Рисунок 94" descr="D:\!СХЕМА 2019\Моя СХЕМА\Листы Схемы 2019\120-3 пл мира-зо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ХЕМА 2019\Моя СХЕМА\Листы Схемы 2019\120-3 пл мира-зоя.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8065770" cy="617220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43904" behindDoc="0" locked="0" layoutInCell="1" allowOverlap="1" wp14:anchorId="0D43EBBA" wp14:editId="01B6EDEE">
            <wp:simplePos x="0" y="0"/>
            <wp:positionH relativeFrom="column">
              <wp:posOffset>879842</wp:posOffset>
            </wp:positionH>
            <wp:positionV relativeFrom="paragraph">
              <wp:posOffset>-3810</wp:posOffset>
            </wp:positionV>
            <wp:extent cx="8143875" cy="6105525"/>
            <wp:effectExtent l="0" t="0" r="0" b="0"/>
            <wp:wrapTopAndBottom/>
            <wp:docPr id="41" name="Рисунок 41" descr="D:\!СХЕМА 2019\Моя СХЕМА\Мои изменения 2019\в СХЕМУ JPG 2019 3 зона\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ХЕМА 2019\Моя СХЕМА\Мои изменения 2019\в СХЕМУ JPG 2019 3 зона\121-3.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8143875" cy="610552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28544" behindDoc="0" locked="0" layoutInCell="1" allowOverlap="1" wp14:anchorId="61D26F24" wp14:editId="60FEB44F">
            <wp:simplePos x="0" y="0"/>
            <wp:positionH relativeFrom="column">
              <wp:posOffset>918219</wp:posOffset>
            </wp:positionH>
            <wp:positionV relativeFrom="paragraph">
              <wp:posOffset>-35560</wp:posOffset>
            </wp:positionV>
            <wp:extent cx="8143875" cy="6076950"/>
            <wp:effectExtent l="0" t="0" r="0" b="0"/>
            <wp:wrapTopAndBottom/>
            <wp:docPr id="5" name="Рисунок 5" descr="E:\в СХЕМУ JPG 2019 3 зона\123-3 силикат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в СХЕМУ JPG 2019 3 зона\123-3 силикатный.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8143875" cy="607695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44928" behindDoc="0" locked="0" layoutInCell="1" allowOverlap="1" wp14:anchorId="265831B0" wp14:editId="2076F180">
            <wp:simplePos x="0" y="0"/>
            <wp:positionH relativeFrom="column">
              <wp:posOffset>845481</wp:posOffset>
            </wp:positionH>
            <wp:positionV relativeFrom="paragraph">
              <wp:posOffset>-3810</wp:posOffset>
            </wp:positionV>
            <wp:extent cx="8162925" cy="6143625"/>
            <wp:effectExtent l="0" t="0" r="0" b="0"/>
            <wp:wrapTopAndBottom/>
            <wp:docPr id="48" name="Рисунок 48" descr="D:\!СХЕМА 2019\Моя СХЕМА\Мои изменения 2019\в СХЕМУ JPG 2019 3 зона\125-3 ударн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ХЕМА 2019\Моя СХЕМА\Мои изменения 2019\в СХЕМУ JPG 2019 3 зона\125-3 ударников.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8162925" cy="614362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29568" behindDoc="0" locked="0" layoutInCell="1" allowOverlap="1" wp14:anchorId="0E1B76B2" wp14:editId="4EA5512C">
            <wp:simplePos x="0" y="0"/>
            <wp:positionH relativeFrom="column">
              <wp:posOffset>838298</wp:posOffset>
            </wp:positionH>
            <wp:positionV relativeFrom="paragraph">
              <wp:posOffset>-3810</wp:posOffset>
            </wp:positionV>
            <wp:extent cx="8162925" cy="6115050"/>
            <wp:effectExtent l="0" t="0" r="0" b="0"/>
            <wp:wrapTopAndBottom/>
            <wp:docPr id="13" name="Рисунок 13" descr="E:\в СХЕМУ JPG 2019 3 зона\126-3 ангар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в СХЕМУ JPG 2019 3 зона\126-3 ангарская.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8162925" cy="6115050"/>
                    </a:xfrm>
                    <a:prstGeom prst="rect">
                      <a:avLst/>
                    </a:prstGeom>
                    <a:noFill/>
                    <a:ln>
                      <a:noFill/>
                    </a:ln>
                  </pic:spPr>
                </pic:pic>
              </a:graphicData>
            </a:graphic>
          </wp:anchor>
        </w:drawing>
      </w:r>
      <w:r w:rsidRPr="0040757F">
        <w:br w:type="page"/>
      </w:r>
    </w:p>
    <w:p w:rsidR="0040757F" w:rsidRPr="0040757F" w:rsidRDefault="0040757F" w:rsidP="0040757F">
      <w:pPr>
        <w:tabs>
          <w:tab w:val="left" w:pos="567"/>
          <w:tab w:val="left" w:pos="709"/>
          <w:tab w:val="left" w:pos="1418"/>
        </w:tabs>
        <w:ind w:left="142"/>
      </w:pPr>
      <w:r w:rsidRPr="0040757F">
        <w:rPr>
          <w:noProof/>
          <w:lang w:val="ru-RU"/>
        </w:rPr>
        <w:lastRenderedPageBreak/>
        <w:drawing>
          <wp:anchor distT="0" distB="0" distL="114300" distR="114300" simplePos="0" relativeHeight="251668480" behindDoc="0" locked="0" layoutInCell="1" allowOverlap="1" wp14:anchorId="3727DBE7" wp14:editId="0F2BFB5F">
            <wp:simplePos x="0" y="0"/>
            <wp:positionH relativeFrom="column">
              <wp:posOffset>876041</wp:posOffset>
            </wp:positionH>
            <wp:positionV relativeFrom="paragraph">
              <wp:posOffset>-6350</wp:posOffset>
            </wp:positionV>
            <wp:extent cx="8188325" cy="6115050"/>
            <wp:effectExtent l="0" t="0" r="0" b="0"/>
            <wp:wrapTopAndBottom/>
            <wp:docPr id="96" name="Рисунок 96" descr="D:\!СХЕМА 2019\Моя СХЕМА\Листы Схемы 2019\127-3 кату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ХЕМА 2019\Моя СХЕМА\Листы Схемы 2019\127-3 катукова.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8188325" cy="611505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30592" behindDoc="0" locked="0" layoutInCell="1" allowOverlap="1" wp14:anchorId="255725CF" wp14:editId="1B5235D1">
            <wp:simplePos x="0" y="0"/>
            <wp:positionH relativeFrom="column">
              <wp:posOffset>899160</wp:posOffset>
            </wp:positionH>
            <wp:positionV relativeFrom="paragraph">
              <wp:posOffset>-3810</wp:posOffset>
            </wp:positionV>
            <wp:extent cx="8220075" cy="6067425"/>
            <wp:effectExtent l="0" t="0" r="0" b="0"/>
            <wp:wrapTopAndBottom/>
            <wp:docPr id="23" name="Рисунок 23" descr="E:\в СХЕМУ JPG 2019 3 зона\128-3 бел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в СХЕМУ JPG 2019 3 зона\128-3 белана.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8220075" cy="606742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721728" behindDoc="0" locked="0" layoutInCell="1" allowOverlap="1" wp14:anchorId="3BE74E92" wp14:editId="33BE00FF">
            <wp:simplePos x="0" y="0"/>
            <wp:positionH relativeFrom="column">
              <wp:posOffset>792588</wp:posOffset>
            </wp:positionH>
            <wp:positionV relativeFrom="paragraph">
              <wp:posOffset>0</wp:posOffset>
            </wp:positionV>
            <wp:extent cx="8277225" cy="6067425"/>
            <wp:effectExtent l="0" t="0" r="0" b="0"/>
            <wp:wrapTopAndBottom/>
            <wp:docPr id="122" name="Рисунок 8" descr="\\SERVN\obmen\OLDSERVER\ОТДЕЛ НАРУЖНОЙ РЕКЛАМЫ\Аня\ИЗМЕНЕНИЯ\Изменения 2020\картинки СХЕМЫ\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RVN\obmen\OLDSERVER\ОТДЕЛ НАРУЖНОЙ РЕКЛАМЫ\Аня\ИЗМЕНЕНИЯ\Изменения 2020\картинки СХЕМЫ\129-3.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8277225" cy="6067425"/>
                    </a:xfrm>
                    <a:prstGeom prst="rect">
                      <a:avLst/>
                    </a:prstGeom>
                    <a:noFill/>
                    <a:ln w="9525">
                      <a:noFill/>
                      <a:miter lim="800000"/>
                      <a:headEnd/>
                      <a:tailEnd/>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69504" behindDoc="0" locked="0" layoutInCell="1" allowOverlap="1" wp14:anchorId="1B38F4D4" wp14:editId="731539B6">
            <wp:simplePos x="0" y="0"/>
            <wp:positionH relativeFrom="column">
              <wp:posOffset>819875</wp:posOffset>
            </wp:positionH>
            <wp:positionV relativeFrom="paragraph">
              <wp:posOffset>-3810</wp:posOffset>
            </wp:positionV>
            <wp:extent cx="8134350" cy="6048375"/>
            <wp:effectExtent l="0" t="0" r="0" b="0"/>
            <wp:wrapTopAndBottom/>
            <wp:docPr id="99" name="Рисунок 99" descr="D:\!СХЕМА 2019\Моя СХЕМА\Листы Схемы 2019\1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ХЕМА 2019\Моя СХЕМА\Листы Схемы 2019\134-3.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8134350" cy="604837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70528" behindDoc="0" locked="0" layoutInCell="1" allowOverlap="1" wp14:anchorId="1053ED03" wp14:editId="7EB84329">
            <wp:simplePos x="0" y="0"/>
            <wp:positionH relativeFrom="column">
              <wp:posOffset>898892</wp:posOffset>
            </wp:positionH>
            <wp:positionV relativeFrom="paragraph">
              <wp:posOffset>-3810</wp:posOffset>
            </wp:positionV>
            <wp:extent cx="7381240" cy="6076950"/>
            <wp:effectExtent l="0" t="0" r="0" b="0"/>
            <wp:wrapTopAndBottom/>
            <wp:docPr id="14" name="Рисунок 14" descr="D:\!СХЕМА 2019\Моя СХЕМА\Листы Схемы 2019\135-3, Ферроплав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ХЕМА 2019\Моя СХЕМА\Листы Схемы 2019\135-3, Ферроплавная.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7381240" cy="607695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71552" behindDoc="0" locked="0" layoutInCell="1" allowOverlap="1" wp14:anchorId="7DF56923" wp14:editId="4ACF5D9F">
            <wp:simplePos x="0" y="0"/>
            <wp:positionH relativeFrom="column">
              <wp:posOffset>918210</wp:posOffset>
            </wp:positionH>
            <wp:positionV relativeFrom="paragraph">
              <wp:posOffset>-3810</wp:posOffset>
            </wp:positionV>
            <wp:extent cx="8143875" cy="5981700"/>
            <wp:effectExtent l="0" t="0" r="0" b="0"/>
            <wp:wrapTopAndBottom/>
            <wp:docPr id="27" name="Рисунок 27" descr="D:\!СХЕМА 2019\Моя СХЕМА\Листы Схемы 2019\1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ХЕМА 2019\Моя СХЕМА\Листы Схемы 2019\136-3.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8143875" cy="598170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45952" behindDoc="0" locked="0" layoutInCell="1" allowOverlap="1" wp14:anchorId="10478AFC" wp14:editId="23ABA071">
            <wp:simplePos x="0" y="0"/>
            <wp:positionH relativeFrom="column">
              <wp:posOffset>851544</wp:posOffset>
            </wp:positionH>
            <wp:positionV relativeFrom="paragraph">
              <wp:posOffset>-99060</wp:posOffset>
            </wp:positionV>
            <wp:extent cx="8210550" cy="6124575"/>
            <wp:effectExtent l="0" t="0" r="0" b="0"/>
            <wp:wrapTopAndBottom/>
            <wp:docPr id="54" name="Рисунок 54" descr="D:\!СХЕМА 2019\Моя СХЕМА\Мои изменения 2019\в СХЕМУ JPG 2019 3 зона\137-3 зо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ХЕМА 2019\Моя СХЕМА\Мои изменения 2019\в СХЕМУ JPG 2019 3 зона\137-3 зоя.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8210550" cy="612457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851"/>
          <w:tab w:val="left" w:pos="1418"/>
        </w:tabs>
        <w:ind w:left="142"/>
      </w:pPr>
      <w:r w:rsidRPr="0040757F">
        <w:rPr>
          <w:noProof/>
          <w:lang w:val="ru-RU"/>
        </w:rPr>
        <w:lastRenderedPageBreak/>
        <w:drawing>
          <wp:anchor distT="0" distB="0" distL="114300" distR="114300" simplePos="0" relativeHeight="251722752" behindDoc="0" locked="0" layoutInCell="1" allowOverlap="1" wp14:anchorId="0A36E00D" wp14:editId="763E13C2">
            <wp:simplePos x="0" y="0"/>
            <wp:positionH relativeFrom="column">
              <wp:posOffset>882856</wp:posOffset>
            </wp:positionH>
            <wp:positionV relativeFrom="paragraph">
              <wp:posOffset>0</wp:posOffset>
            </wp:positionV>
            <wp:extent cx="8010525" cy="6356379"/>
            <wp:effectExtent l="0" t="0" r="0" b="0"/>
            <wp:wrapTopAndBottom/>
            <wp:docPr id="123" name="Рисунок 9" descr="\\SERVN\obmen\OLDSERVER\ОТДЕЛ НАРУЖНОЙ РЕКЛАМЫ\Аня\ИЗМЕНЕНИЯ\Изменения 2020\картинки СХЕМЫ\141 воронежское шоссе - ул рябинов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N\obmen\OLDSERVER\ОТДЕЛ НАРУЖНОЙ РЕКЛАМЫ\Аня\ИЗМЕНЕНИЯ\Изменения 2020\картинки СХЕМЫ\141 воронежское шоссе - ул рябиновая.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8010525" cy="6356379"/>
                    </a:xfrm>
                    <a:prstGeom prst="rect">
                      <a:avLst/>
                    </a:prstGeom>
                    <a:noFill/>
                    <a:ln w="9525">
                      <a:noFill/>
                      <a:miter lim="800000"/>
                      <a:headEnd/>
                      <a:tailEnd/>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73600" behindDoc="0" locked="0" layoutInCell="1" allowOverlap="1" wp14:anchorId="4688ECCB" wp14:editId="0DF0F035">
            <wp:simplePos x="0" y="0"/>
            <wp:positionH relativeFrom="column">
              <wp:posOffset>848181</wp:posOffset>
            </wp:positionH>
            <wp:positionV relativeFrom="paragraph">
              <wp:posOffset>28387</wp:posOffset>
            </wp:positionV>
            <wp:extent cx="8161655" cy="6076950"/>
            <wp:effectExtent l="0" t="0" r="0" b="0"/>
            <wp:wrapTopAndBottom/>
            <wp:docPr id="101" name="Рисунок 101" descr="D:\!СХЕМА 2019\Моя СХЕМА\Листы Схемы 2019\142-3 Стахан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ХЕМА 2019\Моя СХЕМА\Листы Схемы 2019\142-3 Стаханова.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8161655" cy="607695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86912" behindDoc="0" locked="0" layoutInCell="1" allowOverlap="1" wp14:anchorId="6F3BC72A" wp14:editId="63549303">
            <wp:simplePos x="0" y="0"/>
            <wp:positionH relativeFrom="column">
              <wp:posOffset>820518</wp:posOffset>
            </wp:positionH>
            <wp:positionV relativeFrom="paragraph">
              <wp:posOffset>-55245</wp:posOffset>
            </wp:positionV>
            <wp:extent cx="7772400" cy="5981700"/>
            <wp:effectExtent l="0" t="0" r="0" b="0"/>
            <wp:wrapTopAndBottom/>
            <wp:docPr id="103" name="Рисунок 103" descr="D:\!СХЕМА 2019\Моя СХЕМА\Листы Схемы 2019\1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ХЕМА 2019\Моя СХЕМА\Листы Схемы 2019\145-3.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7772400" cy="598170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87936" behindDoc="0" locked="0" layoutInCell="1" allowOverlap="1" wp14:anchorId="3E98C490" wp14:editId="05B9A66D">
            <wp:simplePos x="0" y="0"/>
            <wp:positionH relativeFrom="column">
              <wp:posOffset>901709</wp:posOffset>
            </wp:positionH>
            <wp:positionV relativeFrom="paragraph">
              <wp:posOffset>-3810</wp:posOffset>
            </wp:positionV>
            <wp:extent cx="7779385" cy="5981700"/>
            <wp:effectExtent l="0" t="0" r="0" b="0"/>
            <wp:wrapTopAndBottom/>
            <wp:docPr id="105" name="Рисунок 105" descr="D:\!СХЕМА 2019\Моя СХЕМА\Листы Схемы 2019\1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ХЕМА 2019\Моя СХЕМА\Листы Схемы 2019\146-3.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7779385" cy="598170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31616" behindDoc="0" locked="0" layoutInCell="1" allowOverlap="1" wp14:anchorId="3E325C78" wp14:editId="2D123C44">
            <wp:simplePos x="0" y="0"/>
            <wp:positionH relativeFrom="column">
              <wp:posOffset>901977</wp:posOffset>
            </wp:positionH>
            <wp:positionV relativeFrom="paragraph">
              <wp:posOffset>-3810</wp:posOffset>
            </wp:positionV>
            <wp:extent cx="7124700" cy="6010275"/>
            <wp:effectExtent l="0" t="0" r="0" b="0"/>
            <wp:wrapTopAndBottom/>
            <wp:docPr id="42" name="Рисунок 42" descr="D:\!СХЕМА 2019\ИЗМЕНЕНИЯ 2018     2-е\3 зона JPG\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СХЕМА 2019\ИЗМЕНЕНИЯ 2018     2-е\3 зона JPG\147.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7124700" cy="601027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40832" behindDoc="0" locked="0" layoutInCell="1" allowOverlap="1" wp14:anchorId="2F9EB9EC" wp14:editId="774F5591">
            <wp:simplePos x="0" y="0"/>
            <wp:positionH relativeFrom="column">
              <wp:posOffset>869216</wp:posOffset>
            </wp:positionH>
            <wp:positionV relativeFrom="paragraph">
              <wp:posOffset>-61595</wp:posOffset>
            </wp:positionV>
            <wp:extent cx="8248650" cy="6086475"/>
            <wp:effectExtent l="0" t="0" r="0" b="0"/>
            <wp:wrapTopAndBottom/>
            <wp:docPr id="32" name="Рисунок 32" descr="E:\в СХЕМУ JPG 2019 3 зона\1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в СХЕМУ JPG 2019 3 зона\148-3.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8248650" cy="608647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46976" behindDoc="0" locked="0" layoutInCell="1" allowOverlap="1" wp14:anchorId="39929CC7" wp14:editId="489556EF">
            <wp:simplePos x="0" y="0"/>
            <wp:positionH relativeFrom="column">
              <wp:posOffset>882123</wp:posOffset>
            </wp:positionH>
            <wp:positionV relativeFrom="paragraph">
              <wp:posOffset>-51435</wp:posOffset>
            </wp:positionV>
            <wp:extent cx="8203565" cy="6172200"/>
            <wp:effectExtent l="0" t="0" r="0" b="0"/>
            <wp:wrapTopAndBottom/>
            <wp:docPr id="56" name="Рисунок 56" descr="D:\!СХЕМА 2019\Моя СХЕМА\Мои изменения 2019\в СХЕМУ JPG 2019 3 зона\149-3 передел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ХЕМА 2019\Моя СХЕМА\Мои изменения 2019\в СХЕМУ JPG 2019 3 зона\149-3 переделица.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8203565" cy="617220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851"/>
          <w:tab w:val="left" w:pos="1418"/>
        </w:tabs>
        <w:ind w:left="142"/>
      </w:pPr>
      <w:r w:rsidRPr="0040757F">
        <w:rPr>
          <w:noProof/>
          <w:lang w:val="ru-RU"/>
        </w:rPr>
        <w:lastRenderedPageBreak/>
        <w:drawing>
          <wp:anchor distT="0" distB="0" distL="114300" distR="114300" simplePos="0" relativeHeight="251648000" behindDoc="0" locked="0" layoutInCell="1" allowOverlap="1" wp14:anchorId="2434E418" wp14:editId="1C1F3B52">
            <wp:simplePos x="0" y="0"/>
            <wp:positionH relativeFrom="column">
              <wp:posOffset>903686</wp:posOffset>
            </wp:positionH>
            <wp:positionV relativeFrom="paragraph">
              <wp:posOffset>-3810</wp:posOffset>
            </wp:positionV>
            <wp:extent cx="8153400" cy="6143625"/>
            <wp:effectExtent l="0" t="0" r="0" b="0"/>
            <wp:wrapTopAndBottom/>
            <wp:docPr id="69" name="Рисунок 69" descr="D:\!СХЕМА 2019\Моя СХЕМА\Мои изменения 2019\в СХЕМУ JPG 2019 3 зона\151-3 Грязин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ХЕМА 2019\Моя СХЕМА\Мои изменения 2019\в СХЕМУ JPG 2019 3 зона\151-3 Грязинская.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8153400" cy="6143625"/>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pPr>
      <w:r w:rsidRPr="0040757F">
        <w:rPr>
          <w:noProof/>
          <w:lang w:val="ru-RU"/>
        </w:rPr>
        <w:lastRenderedPageBreak/>
        <w:drawing>
          <wp:anchor distT="0" distB="0" distL="114300" distR="114300" simplePos="0" relativeHeight="251632640" behindDoc="0" locked="0" layoutInCell="1" allowOverlap="1" wp14:anchorId="75338104" wp14:editId="53E97A8D">
            <wp:simplePos x="0" y="0"/>
            <wp:positionH relativeFrom="column">
              <wp:posOffset>886281</wp:posOffset>
            </wp:positionH>
            <wp:positionV relativeFrom="paragraph">
              <wp:posOffset>-3810</wp:posOffset>
            </wp:positionV>
            <wp:extent cx="8153400" cy="6172200"/>
            <wp:effectExtent l="0" t="0" r="0" b="0"/>
            <wp:wrapTopAndBottom/>
            <wp:docPr id="47" name="Рисунок 47" descr="E:\в СХЕМУ JPG 2019 3 зона\154-3 телецен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в СХЕМУ JPG 2019 3 зона\154-3 телецентр.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8153400" cy="6172200"/>
                    </a:xfrm>
                    <a:prstGeom prst="rect">
                      <a:avLst/>
                    </a:prstGeom>
                    <a:noFill/>
                    <a:ln>
                      <a:noFill/>
                    </a:ln>
                  </pic:spPr>
                </pic:pic>
              </a:graphicData>
            </a:graphic>
          </wp:anchor>
        </w:drawing>
      </w:r>
      <w:r w:rsidRPr="0040757F">
        <w:br w:type="page"/>
      </w:r>
    </w:p>
    <w:p w:rsidR="0040757F" w:rsidRPr="0040757F" w:rsidRDefault="0040757F" w:rsidP="0040757F">
      <w:pPr>
        <w:tabs>
          <w:tab w:val="left" w:pos="709"/>
          <w:tab w:val="left" w:pos="1418"/>
        </w:tabs>
        <w:ind w:left="142"/>
        <w:rPr>
          <w:noProof/>
        </w:rPr>
      </w:pPr>
      <w:r w:rsidRPr="0040757F">
        <w:rPr>
          <w:noProof/>
          <w:lang w:val="ru-RU"/>
        </w:rPr>
        <w:lastRenderedPageBreak/>
        <w:drawing>
          <wp:anchor distT="0" distB="0" distL="114300" distR="114300" simplePos="0" relativeHeight="251641856" behindDoc="0" locked="0" layoutInCell="1" allowOverlap="1" wp14:anchorId="3F0F560E" wp14:editId="4A6520F7">
            <wp:simplePos x="0" y="0"/>
            <wp:positionH relativeFrom="column">
              <wp:posOffset>905045</wp:posOffset>
            </wp:positionH>
            <wp:positionV relativeFrom="paragraph">
              <wp:posOffset>-3810</wp:posOffset>
            </wp:positionV>
            <wp:extent cx="8143875" cy="6067425"/>
            <wp:effectExtent l="0" t="0" r="0" b="0"/>
            <wp:wrapTopAndBottom/>
            <wp:docPr id="30" name="Рисунок 30" descr="D:\!СХЕМА 2019\Моя СХЕМА\Мои изменения 2019\в СХЕМУ JPG 2019 3 зона\160-3 Грязин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ХЕМА 2019\Моя СХЕМА\Мои изменения 2019\в СХЕМУ JPG 2019 3 зона\160-3 Грязинская.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8143875" cy="6067425"/>
                    </a:xfrm>
                    <a:prstGeom prst="rect">
                      <a:avLst/>
                    </a:prstGeom>
                    <a:noFill/>
                    <a:ln>
                      <a:noFill/>
                    </a:ln>
                  </pic:spPr>
                </pic:pic>
              </a:graphicData>
            </a:graphic>
          </wp:anchor>
        </w:drawing>
      </w:r>
      <w:r w:rsidRPr="0040757F">
        <w:rPr>
          <w:noProof/>
        </w:rPr>
        <w:br w:type="page"/>
      </w:r>
    </w:p>
    <w:p w:rsidR="0040757F" w:rsidRPr="0040757F" w:rsidRDefault="0040757F" w:rsidP="0040757F">
      <w:pPr>
        <w:tabs>
          <w:tab w:val="left" w:pos="709"/>
          <w:tab w:val="left" w:pos="851"/>
          <w:tab w:val="left" w:pos="1418"/>
        </w:tabs>
        <w:ind w:left="142"/>
        <w:rPr>
          <w:noProof/>
        </w:rPr>
      </w:pPr>
      <w:r w:rsidRPr="0040757F">
        <w:rPr>
          <w:noProof/>
          <w:lang w:val="ru-RU"/>
        </w:rPr>
        <w:lastRenderedPageBreak/>
        <w:drawing>
          <wp:anchor distT="0" distB="0" distL="114300" distR="114300" simplePos="0" relativeHeight="251633664" behindDoc="0" locked="0" layoutInCell="1" allowOverlap="1" wp14:anchorId="24AE8151" wp14:editId="55A3D53E">
            <wp:simplePos x="0" y="0"/>
            <wp:positionH relativeFrom="column">
              <wp:posOffset>875951</wp:posOffset>
            </wp:positionH>
            <wp:positionV relativeFrom="paragraph">
              <wp:posOffset>5715</wp:posOffset>
            </wp:positionV>
            <wp:extent cx="8153400" cy="6172200"/>
            <wp:effectExtent l="0" t="0" r="0" b="0"/>
            <wp:wrapTopAndBottom/>
            <wp:docPr id="49" name="Рисунок 49" descr="E:\в СХЕМУ JPG 2019 3 зона\162-3 телецен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в СХЕМУ JPG 2019 3 зона\162-3 телецентр.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8153400" cy="6172200"/>
                    </a:xfrm>
                    <a:prstGeom prst="rect">
                      <a:avLst/>
                    </a:prstGeom>
                    <a:noFill/>
                    <a:ln>
                      <a:noFill/>
                    </a:ln>
                  </pic:spPr>
                </pic:pic>
              </a:graphicData>
            </a:graphic>
          </wp:anchor>
        </w:drawing>
      </w:r>
      <w:r w:rsidRPr="0040757F">
        <w:rPr>
          <w:noProof/>
        </w:rPr>
        <w:br w:type="page"/>
      </w:r>
    </w:p>
    <w:p w:rsidR="0040757F" w:rsidRPr="0040757F" w:rsidRDefault="0040757F" w:rsidP="0040757F">
      <w:pPr>
        <w:tabs>
          <w:tab w:val="left" w:pos="709"/>
          <w:tab w:val="left" w:pos="1418"/>
        </w:tabs>
        <w:ind w:left="142"/>
        <w:rPr>
          <w:noProof/>
        </w:rPr>
      </w:pPr>
      <w:r w:rsidRPr="0040757F">
        <w:rPr>
          <w:noProof/>
          <w:lang w:val="ru-RU"/>
        </w:rPr>
        <w:lastRenderedPageBreak/>
        <w:drawing>
          <wp:anchor distT="0" distB="0" distL="114300" distR="114300" simplePos="0" relativeHeight="251674624" behindDoc="0" locked="0" layoutInCell="1" allowOverlap="1" wp14:anchorId="09389D0B" wp14:editId="5BED6997">
            <wp:simplePos x="0" y="0"/>
            <wp:positionH relativeFrom="column">
              <wp:posOffset>899160</wp:posOffset>
            </wp:positionH>
            <wp:positionV relativeFrom="paragraph">
              <wp:posOffset>-51435</wp:posOffset>
            </wp:positionV>
            <wp:extent cx="8113395" cy="6200775"/>
            <wp:effectExtent l="0" t="0" r="0" b="0"/>
            <wp:wrapTopAndBottom/>
            <wp:docPr id="107" name="Рисунок 107" descr="D:\!СХЕМА 2019\Моя СХЕМА\Листы Схемы 2019\171-3 краснознамен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ХЕМА 2019\Моя СХЕМА\Листы Схемы 2019\171-3 краснознаменная.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8113395" cy="6200775"/>
                    </a:xfrm>
                    <a:prstGeom prst="rect">
                      <a:avLst/>
                    </a:prstGeom>
                    <a:noFill/>
                    <a:ln>
                      <a:noFill/>
                    </a:ln>
                  </pic:spPr>
                </pic:pic>
              </a:graphicData>
            </a:graphic>
          </wp:anchor>
        </w:drawing>
      </w:r>
      <w:r w:rsidRPr="0040757F">
        <w:rPr>
          <w:noProof/>
        </w:rPr>
        <w:br w:type="page"/>
      </w:r>
    </w:p>
    <w:p w:rsidR="0040757F" w:rsidRPr="0040757F" w:rsidRDefault="0040757F" w:rsidP="0040757F">
      <w:pPr>
        <w:tabs>
          <w:tab w:val="left" w:pos="709"/>
          <w:tab w:val="left" w:pos="1418"/>
        </w:tabs>
        <w:ind w:left="142"/>
        <w:rPr>
          <w:noProof/>
        </w:rPr>
      </w:pPr>
      <w:r w:rsidRPr="0040757F">
        <w:rPr>
          <w:noProof/>
          <w:lang w:val="ru-RU"/>
        </w:rPr>
        <w:lastRenderedPageBreak/>
        <w:drawing>
          <wp:anchor distT="0" distB="0" distL="114300" distR="114300" simplePos="0" relativeHeight="251723776" behindDoc="0" locked="0" layoutInCell="1" allowOverlap="1" wp14:anchorId="3DF8A158" wp14:editId="06527E7F">
            <wp:simplePos x="0" y="0"/>
            <wp:positionH relativeFrom="column">
              <wp:posOffset>895180</wp:posOffset>
            </wp:positionH>
            <wp:positionV relativeFrom="paragraph">
              <wp:posOffset>0</wp:posOffset>
            </wp:positionV>
            <wp:extent cx="7991475" cy="6096000"/>
            <wp:effectExtent l="0" t="0" r="0" b="0"/>
            <wp:wrapTopAndBottom/>
            <wp:docPr id="125" name="Рисунок 10" descr="\\SERVN\obmen\OLDSERVER\ОТДЕЛ НАРУЖНОЙ РЕКЛАМЫ\Аня\ИЗМЕНЕНИЯ\Изменения 2020\картинки СХЕМЫ\172-3 краснозаводская - жуковс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RVN\obmen\OLDSERVER\ОТДЕЛ НАРУЖНОЙ РЕКЛАМЫ\Аня\ИЗМЕНЕНИЯ\Изменения 2020\картинки СХЕМЫ\172-3 краснозаводская - жуковского.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7991475" cy="6096000"/>
                    </a:xfrm>
                    <a:prstGeom prst="rect">
                      <a:avLst/>
                    </a:prstGeom>
                    <a:noFill/>
                    <a:ln w="9525">
                      <a:noFill/>
                      <a:miter lim="800000"/>
                      <a:headEnd/>
                      <a:tailEnd/>
                    </a:ln>
                  </pic:spPr>
                </pic:pic>
              </a:graphicData>
            </a:graphic>
          </wp:anchor>
        </w:drawing>
      </w:r>
      <w:r w:rsidRPr="0040757F">
        <w:rPr>
          <w:noProof/>
        </w:rPr>
        <w:br w:type="page"/>
      </w:r>
    </w:p>
    <w:p w:rsidR="0040757F" w:rsidRPr="0040757F" w:rsidRDefault="0040757F" w:rsidP="0040757F">
      <w:pPr>
        <w:tabs>
          <w:tab w:val="left" w:pos="709"/>
          <w:tab w:val="left" w:pos="1418"/>
        </w:tabs>
        <w:ind w:left="142"/>
        <w:rPr>
          <w:noProof/>
        </w:rPr>
      </w:pPr>
      <w:r w:rsidRPr="0040757F">
        <w:rPr>
          <w:noProof/>
          <w:lang w:val="ru-RU"/>
        </w:rPr>
        <w:lastRenderedPageBreak/>
        <w:drawing>
          <wp:anchor distT="0" distB="0" distL="114300" distR="114300" simplePos="0" relativeHeight="251675648" behindDoc="0" locked="0" layoutInCell="1" allowOverlap="1" wp14:anchorId="25CB733A" wp14:editId="09104E8B">
            <wp:simplePos x="0" y="0"/>
            <wp:positionH relativeFrom="column">
              <wp:posOffset>879573</wp:posOffset>
            </wp:positionH>
            <wp:positionV relativeFrom="paragraph">
              <wp:posOffset>-3810</wp:posOffset>
            </wp:positionV>
            <wp:extent cx="7981950" cy="6000750"/>
            <wp:effectExtent l="0" t="0" r="0" b="0"/>
            <wp:wrapTopAndBottom/>
            <wp:docPr id="108" name="Рисунок 108" descr="D:\!СХЕМА 2019\Моя СХЕМА\Листы Схемы 2019\173-3 трак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ХЕМА 2019\Моя СХЕМА\Листы Схемы 2019\173-3 трактор.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7981950" cy="6000750"/>
                    </a:xfrm>
                    <a:prstGeom prst="rect">
                      <a:avLst/>
                    </a:prstGeom>
                    <a:noFill/>
                    <a:ln>
                      <a:noFill/>
                    </a:ln>
                  </pic:spPr>
                </pic:pic>
              </a:graphicData>
            </a:graphic>
          </wp:anchor>
        </w:drawing>
      </w:r>
      <w:r w:rsidRPr="0040757F">
        <w:rPr>
          <w:noProof/>
        </w:rPr>
        <w:br w:type="page"/>
      </w:r>
    </w:p>
    <w:p w:rsidR="0040757F" w:rsidRPr="0040757F" w:rsidRDefault="0040757F" w:rsidP="0040757F">
      <w:pPr>
        <w:tabs>
          <w:tab w:val="left" w:pos="709"/>
          <w:tab w:val="left" w:pos="1418"/>
        </w:tabs>
        <w:ind w:left="142"/>
        <w:rPr>
          <w:noProof/>
        </w:rPr>
      </w:pPr>
      <w:r w:rsidRPr="0040757F">
        <w:rPr>
          <w:noProof/>
          <w:lang w:val="ru-RU"/>
        </w:rPr>
        <w:lastRenderedPageBreak/>
        <w:drawing>
          <wp:anchor distT="0" distB="0" distL="114300" distR="114300" simplePos="0" relativeHeight="251634688" behindDoc="0" locked="0" layoutInCell="1" allowOverlap="1" wp14:anchorId="51A1CF23" wp14:editId="479444BC">
            <wp:simplePos x="0" y="0"/>
            <wp:positionH relativeFrom="column">
              <wp:posOffset>888973</wp:posOffset>
            </wp:positionH>
            <wp:positionV relativeFrom="paragraph">
              <wp:posOffset>-13335</wp:posOffset>
            </wp:positionV>
            <wp:extent cx="7981950" cy="6134100"/>
            <wp:effectExtent l="0" t="0" r="0" b="0"/>
            <wp:wrapTopAndBottom/>
            <wp:docPr id="53" name="Рисунок 53" descr="E:\в СХЕМУ JPG 2019 3 зона\174-3 трак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в СХЕМУ JPG 2019 3 зона\174-3 трактор.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7981950" cy="6134100"/>
                    </a:xfrm>
                    <a:prstGeom prst="rect">
                      <a:avLst/>
                    </a:prstGeom>
                    <a:noFill/>
                    <a:ln>
                      <a:noFill/>
                    </a:ln>
                  </pic:spPr>
                </pic:pic>
              </a:graphicData>
            </a:graphic>
          </wp:anchor>
        </w:drawing>
      </w:r>
      <w:r w:rsidRPr="0040757F">
        <w:rPr>
          <w:noProof/>
        </w:rPr>
        <w:br w:type="page"/>
      </w:r>
    </w:p>
    <w:p w:rsidR="0040757F" w:rsidRPr="0040757F" w:rsidRDefault="0040757F" w:rsidP="0040757F">
      <w:pPr>
        <w:tabs>
          <w:tab w:val="left" w:pos="709"/>
          <w:tab w:val="left" w:pos="1418"/>
        </w:tabs>
        <w:ind w:left="142"/>
        <w:rPr>
          <w:noProof/>
        </w:rPr>
      </w:pPr>
      <w:r w:rsidRPr="0040757F">
        <w:rPr>
          <w:noProof/>
          <w:lang w:val="ru-RU"/>
        </w:rPr>
        <w:lastRenderedPageBreak/>
        <w:drawing>
          <wp:anchor distT="0" distB="0" distL="114300" distR="114300" simplePos="0" relativeHeight="251635712" behindDoc="0" locked="0" layoutInCell="1" allowOverlap="1" wp14:anchorId="1E1DC407" wp14:editId="76F61150">
            <wp:simplePos x="0" y="0"/>
            <wp:positionH relativeFrom="column">
              <wp:posOffset>923818</wp:posOffset>
            </wp:positionH>
            <wp:positionV relativeFrom="paragraph">
              <wp:posOffset>-3810</wp:posOffset>
            </wp:positionV>
            <wp:extent cx="8153400" cy="6143625"/>
            <wp:effectExtent l="0" t="0" r="0" b="0"/>
            <wp:wrapTopAndBottom/>
            <wp:docPr id="55" name="Рисунок 55" descr="E:\в СХЕМУ JPG 2019 3 зона\175-3 Дач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в СХЕМУ JPG 2019 3 зона\175-3 Дачный.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8153400" cy="6143625"/>
                    </a:xfrm>
                    <a:prstGeom prst="rect">
                      <a:avLst/>
                    </a:prstGeom>
                    <a:noFill/>
                    <a:ln>
                      <a:noFill/>
                    </a:ln>
                  </pic:spPr>
                </pic:pic>
              </a:graphicData>
            </a:graphic>
          </wp:anchor>
        </w:drawing>
      </w:r>
      <w:r w:rsidRPr="0040757F">
        <w:rPr>
          <w:noProof/>
        </w:rPr>
        <w:br w:type="page"/>
      </w:r>
    </w:p>
    <w:p w:rsidR="0040757F" w:rsidRPr="0040757F" w:rsidRDefault="0040757F" w:rsidP="0040757F">
      <w:pPr>
        <w:tabs>
          <w:tab w:val="left" w:pos="709"/>
          <w:tab w:val="left" w:pos="1418"/>
        </w:tabs>
        <w:ind w:left="142"/>
        <w:rPr>
          <w:noProof/>
        </w:rPr>
      </w:pPr>
      <w:r w:rsidRPr="0040757F">
        <w:rPr>
          <w:noProof/>
          <w:lang w:val="ru-RU"/>
        </w:rPr>
        <w:lastRenderedPageBreak/>
        <w:drawing>
          <wp:anchor distT="0" distB="0" distL="114300" distR="114300" simplePos="0" relativeHeight="251636736" behindDoc="0" locked="0" layoutInCell="1" allowOverlap="1" wp14:anchorId="590322EC" wp14:editId="685F911F">
            <wp:simplePos x="0" y="0"/>
            <wp:positionH relativeFrom="column">
              <wp:posOffset>848181</wp:posOffset>
            </wp:positionH>
            <wp:positionV relativeFrom="paragraph">
              <wp:posOffset>-13335</wp:posOffset>
            </wp:positionV>
            <wp:extent cx="7258050" cy="6086475"/>
            <wp:effectExtent l="0" t="0" r="0" b="0"/>
            <wp:wrapTopAndBottom/>
            <wp:docPr id="58" name="Рисунок 58" descr="D:\!СХЕМА 2019\ИЗМЕНЕНИЯ 2018     2-е\3 зона JPG\176 з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СХЕМА 2019\ИЗМЕНЕНИЯ 2018     2-е\3 зона JPG\176 зон.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7258050" cy="6086475"/>
                    </a:xfrm>
                    <a:prstGeom prst="rect">
                      <a:avLst/>
                    </a:prstGeom>
                    <a:noFill/>
                    <a:ln>
                      <a:noFill/>
                    </a:ln>
                  </pic:spPr>
                </pic:pic>
              </a:graphicData>
            </a:graphic>
          </wp:anchor>
        </w:drawing>
      </w:r>
      <w:r w:rsidRPr="0040757F">
        <w:rPr>
          <w:noProof/>
        </w:rPr>
        <w:br w:type="page"/>
      </w:r>
    </w:p>
    <w:p w:rsidR="0040757F" w:rsidRPr="0040757F" w:rsidRDefault="0040757F" w:rsidP="0040757F">
      <w:pPr>
        <w:tabs>
          <w:tab w:val="left" w:pos="709"/>
          <w:tab w:val="left" w:pos="1418"/>
        </w:tabs>
        <w:ind w:left="142"/>
        <w:rPr>
          <w:noProof/>
        </w:rPr>
      </w:pPr>
      <w:r w:rsidRPr="0040757F">
        <w:rPr>
          <w:noProof/>
          <w:lang w:val="ru-RU"/>
        </w:rPr>
        <w:lastRenderedPageBreak/>
        <w:drawing>
          <wp:anchor distT="0" distB="0" distL="114300" distR="114300" simplePos="0" relativeHeight="251637760" behindDoc="0" locked="0" layoutInCell="1" allowOverlap="1" wp14:anchorId="354F46DA" wp14:editId="3D5DE4F3">
            <wp:simplePos x="0" y="0"/>
            <wp:positionH relativeFrom="column">
              <wp:posOffset>914659</wp:posOffset>
            </wp:positionH>
            <wp:positionV relativeFrom="paragraph">
              <wp:posOffset>-35560</wp:posOffset>
            </wp:positionV>
            <wp:extent cx="7991475" cy="6143625"/>
            <wp:effectExtent l="0" t="0" r="0" b="0"/>
            <wp:wrapTopAndBottom/>
            <wp:docPr id="60" name="Рисунок 60" descr="E:\в СХЕМУ JPG 2019 3 зона\184-3 ильича плам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в СХЕМУ JPG 2019 3 зона\184-3 ильича пламя.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7991475" cy="6143625"/>
                    </a:xfrm>
                    <a:prstGeom prst="rect">
                      <a:avLst/>
                    </a:prstGeom>
                    <a:noFill/>
                    <a:ln>
                      <a:noFill/>
                    </a:ln>
                  </pic:spPr>
                </pic:pic>
              </a:graphicData>
            </a:graphic>
          </wp:anchor>
        </w:drawing>
      </w:r>
      <w:r w:rsidRPr="0040757F">
        <w:rPr>
          <w:noProof/>
        </w:rPr>
        <w:br w:type="page"/>
      </w:r>
    </w:p>
    <w:p w:rsidR="0040757F" w:rsidRPr="0040757F" w:rsidRDefault="0040757F" w:rsidP="0040757F">
      <w:pPr>
        <w:tabs>
          <w:tab w:val="left" w:pos="709"/>
          <w:tab w:val="left" w:pos="1418"/>
        </w:tabs>
        <w:ind w:left="142"/>
        <w:rPr>
          <w:noProof/>
        </w:rPr>
      </w:pPr>
      <w:r w:rsidRPr="0040757F">
        <w:rPr>
          <w:noProof/>
          <w:lang w:val="ru-RU"/>
        </w:rPr>
        <w:lastRenderedPageBreak/>
        <w:drawing>
          <wp:anchor distT="0" distB="0" distL="114300" distR="114300" simplePos="0" relativeHeight="251677696" behindDoc="0" locked="0" layoutInCell="1" allowOverlap="1" wp14:anchorId="56250A41" wp14:editId="6607407E">
            <wp:simplePos x="0" y="0"/>
            <wp:positionH relativeFrom="column">
              <wp:posOffset>882390</wp:posOffset>
            </wp:positionH>
            <wp:positionV relativeFrom="paragraph">
              <wp:posOffset>-3810</wp:posOffset>
            </wp:positionV>
            <wp:extent cx="8158480" cy="6181725"/>
            <wp:effectExtent l="0" t="0" r="0" b="0"/>
            <wp:wrapTopAndBottom/>
            <wp:docPr id="34" name="Рисунок 34" descr="D:\!СХЕМА 2019\Моя СХЕМА\Листы Схемы 2019\186-3 Дач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ХЕМА 2019\Моя СХЕМА\Листы Схемы 2019\186-3 Дачный.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8158480" cy="6181725"/>
                    </a:xfrm>
                    <a:prstGeom prst="rect">
                      <a:avLst/>
                    </a:prstGeom>
                    <a:noFill/>
                    <a:ln>
                      <a:noFill/>
                    </a:ln>
                  </pic:spPr>
                </pic:pic>
              </a:graphicData>
            </a:graphic>
          </wp:anchor>
        </w:drawing>
      </w:r>
      <w:r w:rsidRPr="0040757F">
        <w:rPr>
          <w:noProof/>
        </w:rPr>
        <w:br w:type="page"/>
      </w:r>
    </w:p>
    <w:p w:rsidR="0040757F" w:rsidRPr="0040757F" w:rsidRDefault="0040757F" w:rsidP="0040757F">
      <w:pPr>
        <w:tabs>
          <w:tab w:val="left" w:pos="709"/>
          <w:tab w:val="left" w:pos="1418"/>
        </w:tabs>
        <w:ind w:left="142"/>
        <w:rPr>
          <w:noProof/>
        </w:rPr>
      </w:pPr>
      <w:r w:rsidRPr="0040757F">
        <w:rPr>
          <w:noProof/>
          <w:lang w:val="ru-RU"/>
        </w:rPr>
        <w:lastRenderedPageBreak/>
        <w:drawing>
          <wp:anchor distT="0" distB="0" distL="114300" distR="114300" simplePos="0" relativeHeight="251638784" behindDoc="0" locked="0" layoutInCell="1" allowOverlap="1" wp14:anchorId="3F421CA8" wp14:editId="66522EAC">
            <wp:simplePos x="0" y="0"/>
            <wp:positionH relativeFrom="column">
              <wp:posOffset>885807</wp:posOffset>
            </wp:positionH>
            <wp:positionV relativeFrom="paragraph">
              <wp:posOffset>-3810</wp:posOffset>
            </wp:positionV>
            <wp:extent cx="8153400" cy="6029325"/>
            <wp:effectExtent l="0" t="0" r="0" b="0"/>
            <wp:wrapTopAndBottom/>
            <wp:docPr id="62" name="Рисунок 62" descr="E:\в СХЕМУ JPG 2019 3 зона\189-3 Матыр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в СХЕМУ JPG 2019 3 зона\189-3 Матырский.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8153400" cy="6029325"/>
                    </a:xfrm>
                    <a:prstGeom prst="rect">
                      <a:avLst/>
                    </a:prstGeom>
                    <a:noFill/>
                    <a:ln>
                      <a:noFill/>
                    </a:ln>
                  </pic:spPr>
                </pic:pic>
              </a:graphicData>
            </a:graphic>
          </wp:anchor>
        </w:drawing>
      </w:r>
      <w:r w:rsidRPr="0040757F">
        <w:rPr>
          <w:noProof/>
        </w:rPr>
        <w:br w:type="page"/>
      </w:r>
    </w:p>
    <w:p w:rsidR="0040757F" w:rsidRPr="0040757F" w:rsidRDefault="0040757F" w:rsidP="0040757F">
      <w:pPr>
        <w:tabs>
          <w:tab w:val="left" w:pos="709"/>
          <w:tab w:val="left" w:pos="1418"/>
        </w:tabs>
        <w:ind w:left="142"/>
        <w:rPr>
          <w:noProof/>
        </w:rPr>
      </w:pPr>
      <w:r w:rsidRPr="0040757F">
        <w:rPr>
          <w:noProof/>
          <w:lang w:val="ru-RU"/>
        </w:rPr>
        <w:lastRenderedPageBreak/>
        <w:drawing>
          <wp:anchor distT="0" distB="0" distL="114300" distR="114300" simplePos="0" relativeHeight="251676672" behindDoc="0" locked="0" layoutInCell="1" allowOverlap="1" wp14:anchorId="79D56DEC" wp14:editId="0BE6F717">
            <wp:simplePos x="0" y="0"/>
            <wp:positionH relativeFrom="column">
              <wp:posOffset>908149</wp:posOffset>
            </wp:positionH>
            <wp:positionV relativeFrom="paragraph">
              <wp:posOffset>-3810</wp:posOffset>
            </wp:positionV>
            <wp:extent cx="8248650" cy="6115050"/>
            <wp:effectExtent l="0" t="0" r="0" b="0"/>
            <wp:wrapTopAndBottom/>
            <wp:docPr id="109" name="Рисунок 109" descr="D:\!СХЕМА 2019\Моя СХЕМА\Листы Схемы 2019\1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ХЕМА 2019\Моя СХЕМА\Листы Схемы 2019\191-3.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8248650" cy="6115050"/>
                    </a:xfrm>
                    <a:prstGeom prst="rect">
                      <a:avLst/>
                    </a:prstGeom>
                    <a:noFill/>
                    <a:ln>
                      <a:noFill/>
                    </a:ln>
                  </pic:spPr>
                </pic:pic>
              </a:graphicData>
            </a:graphic>
          </wp:anchor>
        </w:drawing>
      </w:r>
      <w:r w:rsidRPr="0040757F">
        <w:rPr>
          <w:noProof/>
        </w:rPr>
        <w:br w:type="page"/>
      </w:r>
    </w:p>
    <w:p w:rsidR="0040757F" w:rsidRPr="0040757F" w:rsidRDefault="0040757F" w:rsidP="0040757F">
      <w:pPr>
        <w:tabs>
          <w:tab w:val="left" w:pos="709"/>
          <w:tab w:val="left" w:pos="1418"/>
        </w:tabs>
        <w:ind w:left="142"/>
        <w:rPr>
          <w:noProof/>
        </w:rPr>
      </w:pPr>
      <w:r w:rsidRPr="0040757F">
        <w:rPr>
          <w:noProof/>
          <w:lang w:val="ru-RU"/>
        </w:rPr>
        <w:lastRenderedPageBreak/>
        <w:drawing>
          <wp:anchor distT="0" distB="0" distL="114300" distR="114300" simplePos="0" relativeHeight="251639808" behindDoc="0" locked="0" layoutInCell="1" allowOverlap="1" wp14:anchorId="36A1E6AD" wp14:editId="7C1B52F6">
            <wp:simplePos x="0" y="0"/>
            <wp:positionH relativeFrom="column">
              <wp:posOffset>880003</wp:posOffset>
            </wp:positionH>
            <wp:positionV relativeFrom="paragraph">
              <wp:posOffset>-3810</wp:posOffset>
            </wp:positionV>
            <wp:extent cx="8153400" cy="6191250"/>
            <wp:effectExtent l="19050" t="0" r="0" b="0"/>
            <wp:wrapTopAndBottom/>
            <wp:docPr id="64" name="Рисунок 64" descr="E:\в СХЕМУ JPG 2019 3 зона\196-3 Дач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в СХЕМУ JPG 2019 3 зона\196-3 Дачный.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8153400" cy="6191250"/>
                    </a:xfrm>
                    <a:prstGeom prst="rect">
                      <a:avLst/>
                    </a:prstGeom>
                    <a:noFill/>
                    <a:ln>
                      <a:noFill/>
                    </a:ln>
                  </pic:spPr>
                </pic:pic>
              </a:graphicData>
            </a:graphic>
          </wp:anchor>
        </w:drawing>
      </w:r>
      <w:r w:rsidRPr="0040757F">
        <w:rPr>
          <w:noProof/>
        </w:rPr>
        <w:br w:type="page"/>
      </w:r>
    </w:p>
    <w:p w:rsidR="0040757F" w:rsidRPr="0040757F" w:rsidRDefault="0040757F" w:rsidP="0040757F">
      <w:pPr>
        <w:tabs>
          <w:tab w:val="left" w:pos="709"/>
          <w:tab w:val="left" w:pos="1418"/>
        </w:tabs>
        <w:ind w:left="142"/>
        <w:rPr>
          <w:color w:val="000000"/>
          <w:sz w:val="28"/>
          <w:szCs w:val="28"/>
          <w:lang w:val="ru-RU"/>
        </w:rPr>
      </w:pPr>
      <w:r w:rsidRPr="0040757F">
        <w:rPr>
          <w:noProof/>
          <w:sz w:val="28"/>
          <w:szCs w:val="28"/>
          <w:lang w:val="ru-RU"/>
        </w:rPr>
        <w:lastRenderedPageBreak/>
        <w:drawing>
          <wp:anchor distT="0" distB="0" distL="114300" distR="114300" simplePos="0" relativeHeight="251642880" behindDoc="1" locked="0" layoutInCell="1" allowOverlap="1" wp14:anchorId="3F4A9896" wp14:editId="2BCC77A7">
            <wp:simplePos x="0" y="0"/>
            <wp:positionH relativeFrom="column">
              <wp:posOffset>889000</wp:posOffset>
            </wp:positionH>
            <wp:positionV relativeFrom="paragraph">
              <wp:posOffset>259</wp:posOffset>
            </wp:positionV>
            <wp:extent cx="7886700" cy="5943600"/>
            <wp:effectExtent l="0" t="0" r="0" b="0"/>
            <wp:wrapNone/>
            <wp:docPr id="66" name="Рисунок 66" descr="E:\в СХЕМУ JPG 2019 3 зона\197-3 Дач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в СХЕМУ JPG 2019 3 зона\197-3 Дачный.jpg"/>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b="4790"/>
                    <a:stretch/>
                  </pic:blipFill>
                  <pic:spPr bwMode="auto">
                    <a:xfrm>
                      <a:off x="0" y="0"/>
                      <a:ext cx="7886700" cy="5943600"/>
                    </a:xfrm>
                    <a:prstGeom prst="rect">
                      <a:avLst/>
                    </a:prstGeom>
                    <a:noFill/>
                    <a:ln>
                      <a:noFill/>
                    </a:ln>
                    <a:extLst>
                      <a:ext uri="{53640926-AAD7-44D8-BBD7-CCE9431645EC}">
                        <a14:shadowObscured xmlns:a14="http://schemas.microsoft.com/office/drawing/2010/main"/>
                      </a:ext>
                    </a:extLst>
                  </pic:spPr>
                </pic:pic>
              </a:graphicData>
            </a:graphic>
          </wp:anchor>
        </w:drawing>
      </w: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p>
    <w:p w:rsidR="0040757F" w:rsidRPr="0040757F" w:rsidRDefault="0040757F" w:rsidP="0040757F">
      <w:pPr>
        <w:tabs>
          <w:tab w:val="left" w:pos="709"/>
          <w:tab w:val="left" w:pos="1418"/>
        </w:tabs>
        <w:ind w:left="142"/>
        <w:rPr>
          <w:color w:val="000000"/>
          <w:sz w:val="28"/>
          <w:szCs w:val="28"/>
          <w:lang w:val="ru-RU"/>
        </w:rPr>
      </w:pPr>
      <w:r w:rsidRPr="0040757F">
        <w:rPr>
          <w:color w:val="000000"/>
          <w:sz w:val="28"/>
          <w:szCs w:val="28"/>
          <w:lang w:val="ru-RU"/>
        </w:rPr>
        <w:lastRenderedPageBreak/>
        <w:br w:type="page"/>
      </w:r>
    </w:p>
    <w:p w:rsidR="0040757F" w:rsidRPr="0040757F" w:rsidRDefault="0040757F" w:rsidP="0040757F">
      <w:pPr>
        <w:tabs>
          <w:tab w:val="left" w:pos="709"/>
          <w:tab w:val="left" w:pos="1418"/>
        </w:tabs>
        <w:ind w:left="142"/>
        <w:jc w:val="center"/>
        <w:rPr>
          <w:color w:val="000000"/>
          <w:sz w:val="28"/>
          <w:szCs w:val="28"/>
          <w:lang w:val="ru-RU"/>
        </w:rPr>
      </w:pPr>
      <w:r w:rsidRPr="0040757F">
        <w:rPr>
          <w:color w:val="000000"/>
          <w:sz w:val="28"/>
          <w:szCs w:val="28"/>
          <w:lang w:val="ru-RU"/>
        </w:rPr>
        <w:lastRenderedPageBreak/>
        <w:t>Технические характеристики рекламных конструкций</w:t>
      </w:r>
    </w:p>
    <w:p w:rsidR="0040757F" w:rsidRPr="0040757F" w:rsidRDefault="0040757F" w:rsidP="0040757F">
      <w:pPr>
        <w:tabs>
          <w:tab w:val="left" w:pos="709"/>
          <w:tab w:val="left" w:pos="1418"/>
        </w:tabs>
        <w:ind w:left="142"/>
        <w:jc w:val="center"/>
        <w:rPr>
          <w:color w:val="000000"/>
          <w:sz w:val="28"/>
          <w:szCs w:val="28"/>
          <w:lang w:val="ru-RU"/>
        </w:rPr>
      </w:pPr>
    </w:p>
    <w:p w:rsidR="0040757F" w:rsidRPr="0040757F" w:rsidRDefault="0040757F" w:rsidP="0040757F">
      <w:pPr>
        <w:jc w:val="both"/>
        <w:rPr>
          <w:rFonts w:eastAsiaTheme="minorHAnsi"/>
          <w:sz w:val="28"/>
          <w:szCs w:val="28"/>
          <w:lang w:val="ru-RU" w:eastAsia="en-US"/>
        </w:rPr>
      </w:pPr>
      <w:bookmarkStart w:id="1" w:name="P88"/>
      <w:bookmarkEnd w:id="1"/>
      <w:r w:rsidRPr="0040757F">
        <w:rPr>
          <w:rFonts w:eastAsiaTheme="minorHAnsi"/>
          <w:sz w:val="28"/>
          <w:szCs w:val="28"/>
          <w:lang w:val="ru-RU" w:eastAsia="en-US"/>
        </w:rPr>
        <w:tab/>
        <w:t>Рекламные конструкции на остановочных павильонах - конструкции, с внутренней подсветкой, монтируемые на конструктивных элементах павильонов ожидания общественного транспорта. На остановочном павильоне допускается размещение двух рекламных конструкций.</w:t>
      </w:r>
      <w:bookmarkStart w:id="2" w:name="P92"/>
      <w:bookmarkEnd w:id="2"/>
    </w:p>
    <w:p w:rsidR="0040757F" w:rsidRPr="0040757F" w:rsidRDefault="0040757F" w:rsidP="0040757F">
      <w:pPr>
        <w:jc w:val="both"/>
        <w:rPr>
          <w:rFonts w:eastAsiaTheme="minorHAnsi"/>
          <w:sz w:val="28"/>
          <w:szCs w:val="28"/>
          <w:lang w:val="ru-RU" w:eastAsia="en-US"/>
        </w:rPr>
      </w:pPr>
      <w:r w:rsidRPr="0040757F">
        <w:rPr>
          <w:rFonts w:eastAsiaTheme="minorHAnsi"/>
          <w:sz w:val="28"/>
          <w:szCs w:val="28"/>
          <w:lang w:val="ru-RU" w:eastAsia="en-US"/>
        </w:rPr>
        <w:tab/>
        <w:t>Панели-кронштейны на опорах - двусторонние консольные плоскостные или объемные рекламные конструкции с внутренней подсветкой, устанавливаемые на опорах (мачтах-опорах городского освещения, опорах контактной сети).</w:t>
      </w:r>
    </w:p>
    <w:p w:rsidR="0040757F" w:rsidRPr="0040757F" w:rsidRDefault="0040757F" w:rsidP="0040757F">
      <w:pPr>
        <w:jc w:val="both"/>
        <w:rPr>
          <w:rFonts w:eastAsiaTheme="minorHAnsi"/>
          <w:sz w:val="28"/>
          <w:szCs w:val="28"/>
          <w:lang w:val="ru-RU" w:eastAsia="en-US"/>
        </w:rPr>
      </w:pPr>
      <w:r w:rsidRPr="0040757F">
        <w:rPr>
          <w:rFonts w:eastAsiaTheme="minorHAnsi"/>
          <w:sz w:val="28"/>
          <w:szCs w:val="28"/>
          <w:lang w:val="ru-RU" w:eastAsia="en-US"/>
        </w:rPr>
        <w:t>Размер одной стороны информационного поля панели-кронштейна составляет 0,96 x 1,16 м; 0,96 x 1,46 м; 1,2 x 1,8 м.</w:t>
      </w:r>
    </w:p>
    <w:p w:rsidR="0040757F" w:rsidRPr="0040757F" w:rsidRDefault="0040757F" w:rsidP="0040757F">
      <w:pPr>
        <w:jc w:val="both"/>
        <w:rPr>
          <w:rFonts w:eastAsiaTheme="minorHAnsi"/>
          <w:sz w:val="28"/>
          <w:szCs w:val="28"/>
          <w:lang w:val="ru-RU" w:eastAsia="en-US"/>
        </w:rPr>
      </w:pPr>
      <w:bookmarkStart w:id="3" w:name="P97"/>
      <w:bookmarkEnd w:id="3"/>
      <w:r w:rsidRPr="0040757F">
        <w:rPr>
          <w:rFonts w:eastAsiaTheme="minorHAnsi"/>
          <w:sz w:val="28"/>
          <w:szCs w:val="28"/>
          <w:lang w:val="ru-RU" w:eastAsia="en-US"/>
        </w:rPr>
        <w:tab/>
        <w:t>Сити-форматы - двусторонние рекламные конструкции с двумя информационными полями, внутренней подсветкой, устанавливаемые на тротуарах или на прилегающих к тротуарам газонах. Размер информационного поля рекламной конструкции сити-формата составляет 1,2 x 1,8 м.</w:t>
      </w:r>
    </w:p>
    <w:p w:rsidR="0040757F" w:rsidRPr="0040757F" w:rsidRDefault="0040757F" w:rsidP="0040757F">
      <w:pPr>
        <w:jc w:val="both"/>
        <w:rPr>
          <w:rFonts w:eastAsiaTheme="minorHAnsi"/>
          <w:sz w:val="28"/>
          <w:szCs w:val="28"/>
          <w:lang w:val="ru-RU" w:eastAsia="en-US"/>
        </w:rPr>
      </w:pPr>
      <w:r w:rsidRPr="0040757F">
        <w:rPr>
          <w:rFonts w:eastAsiaTheme="minorHAnsi"/>
          <w:sz w:val="28"/>
          <w:szCs w:val="28"/>
          <w:lang w:val="ru-RU" w:eastAsia="en-US"/>
        </w:rPr>
        <w:tab/>
        <w:t>Тумбы (афишные тумбы) - объемно-пространственные рекламные конструкции, обеспечивающие возможность кругового обзора, состоящие из фундамента, каркаса и информационного поля. Тумбы (афишные тумбы) предназначены для размещения рекламы и информации исключительно о репертуарах театров, кинотеатров, спортивных и иных массовых мероприятиях, событиях общественного, культурно-развлекательного, спортивно-оздоровительного характера. Рекламные материалы, размещаемые на тумбах, могут содержать информацию о спонсорах соответствующих мероприятий.</w:t>
      </w:r>
    </w:p>
    <w:p w:rsidR="0040757F" w:rsidRPr="0040757F" w:rsidRDefault="0040757F" w:rsidP="0040757F">
      <w:pPr>
        <w:jc w:val="both"/>
        <w:rPr>
          <w:rFonts w:eastAsiaTheme="minorHAnsi"/>
          <w:sz w:val="28"/>
          <w:szCs w:val="28"/>
          <w:lang w:val="ru-RU" w:eastAsia="en-US"/>
        </w:rPr>
      </w:pPr>
      <w:r w:rsidRPr="0040757F">
        <w:rPr>
          <w:rFonts w:eastAsiaTheme="minorHAnsi"/>
          <w:sz w:val="28"/>
          <w:szCs w:val="28"/>
          <w:lang w:val="ru-RU" w:eastAsia="en-US"/>
        </w:rPr>
        <w:tab/>
        <w:t>Пиллары - отдельно стоящие трехгранные рекламные конструкции с внутренней подсветкой, имеющие три внешние поверхности для размещения рекламы размером 1,4 x 3,0 м. При установке пиллара общая высота конструкции не должна превышать 3,7 м.</w:t>
      </w:r>
    </w:p>
    <w:p w:rsidR="0040757F" w:rsidRPr="0040757F" w:rsidRDefault="0040757F" w:rsidP="0040757F">
      <w:pPr>
        <w:jc w:val="both"/>
        <w:rPr>
          <w:rFonts w:eastAsiaTheme="minorHAnsi"/>
          <w:sz w:val="28"/>
          <w:szCs w:val="28"/>
          <w:lang w:val="ru-RU" w:eastAsia="en-US"/>
        </w:rPr>
      </w:pPr>
      <w:r w:rsidRPr="0040757F">
        <w:rPr>
          <w:rFonts w:eastAsiaTheme="minorHAnsi"/>
          <w:sz w:val="28"/>
          <w:szCs w:val="28"/>
          <w:lang w:val="ru-RU" w:eastAsia="en-US"/>
        </w:rPr>
        <w:tab/>
        <w:t>Сити-борды - рекламные конструкции с внутренней подсветкой, имеющие одну или две поверхности для размещения рекламы и состоящие из фундамента, каркаса, опоры и информационного поля. Размер одной стороны информационного поля сити-борда составляет 3,7 x 2,7 м.</w:t>
      </w:r>
    </w:p>
    <w:p w:rsidR="0040757F" w:rsidRPr="0040757F" w:rsidRDefault="0040757F" w:rsidP="0040757F">
      <w:pPr>
        <w:jc w:val="both"/>
        <w:rPr>
          <w:rFonts w:eastAsiaTheme="minorHAnsi"/>
          <w:sz w:val="28"/>
          <w:szCs w:val="28"/>
          <w:lang w:val="ru-RU" w:eastAsia="en-US"/>
        </w:rPr>
      </w:pPr>
      <w:r w:rsidRPr="0040757F">
        <w:rPr>
          <w:rFonts w:eastAsiaTheme="minorHAnsi"/>
          <w:sz w:val="28"/>
          <w:szCs w:val="28"/>
          <w:lang w:val="ru-RU" w:eastAsia="en-US"/>
        </w:rPr>
        <w:tab/>
        <w:t>Щиты 6 x 3 м - щитовые рекламные конструкции, имеющие внешние поверхности для размещения рекламы и состоящие из фундамента, каркаса, опоры, информационного поля размером 6 x 3 м с внутренней или внешней подсветкой. Количество сторон щита не может быть более двух.</w:t>
      </w:r>
    </w:p>
    <w:p w:rsidR="0040757F" w:rsidRPr="0040757F" w:rsidRDefault="0040757F" w:rsidP="0040757F">
      <w:pPr>
        <w:jc w:val="both"/>
        <w:rPr>
          <w:rFonts w:eastAsiaTheme="minorHAnsi"/>
          <w:sz w:val="28"/>
          <w:szCs w:val="28"/>
          <w:lang w:val="ru-RU" w:eastAsia="en-US"/>
        </w:rPr>
      </w:pPr>
      <w:r w:rsidRPr="0040757F">
        <w:rPr>
          <w:rFonts w:eastAsiaTheme="minorHAnsi"/>
          <w:sz w:val="28"/>
          <w:szCs w:val="28"/>
          <w:lang w:val="ru-RU" w:eastAsia="en-US"/>
        </w:rPr>
        <w:lastRenderedPageBreak/>
        <w:tab/>
        <w:t>Электронные экраны - рекламные конструкции, предназначенные для воспроизведения изображения на плоскости экрана за счет светоизлучения светодиодов, ламп, иных источников света.</w:t>
      </w:r>
    </w:p>
    <w:p w:rsidR="0040757F" w:rsidRPr="0040757F" w:rsidRDefault="0040757F" w:rsidP="0040757F">
      <w:pPr>
        <w:jc w:val="both"/>
        <w:rPr>
          <w:rFonts w:eastAsiaTheme="minorHAnsi"/>
          <w:sz w:val="28"/>
          <w:szCs w:val="28"/>
          <w:lang w:val="ru-RU" w:eastAsia="en-US"/>
        </w:rPr>
      </w:pPr>
      <w:bookmarkStart w:id="4" w:name="P117"/>
      <w:bookmarkEnd w:id="4"/>
      <w:r w:rsidRPr="0040757F">
        <w:rPr>
          <w:rFonts w:eastAsiaTheme="minorHAnsi"/>
          <w:sz w:val="28"/>
          <w:szCs w:val="28"/>
          <w:lang w:val="ru-RU" w:eastAsia="en-US"/>
        </w:rPr>
        <w:tab/>
        <w:t>Суперборды и суперсайты - щитовые рекламные конструкции, имеющие внешние поверхности для размещения рекламы и состоящие из фундамента, каркаса, опоры, информационного поля с внешней подсветкой. Размер одной стороны информационного поля суперборда составляет 12 x 4 м; 12 x 5 м. Размер одной стороны информационного поля суперсайта составляет 15 x 5 м. Количество сторон у супербордов и суперсайтов не может быть более трех.</w:t>
      </w:r>
    </w:p>
    <w:p w:rsidR="0040757F" w:rsidRPr="0040757F" w:rsidRDefault="0040757F" w:rsidP="0040757F">
      <w:pPr>
        <w:jc w:val="both"/>
        <w:rPr>
          <w:rFonts w:eastAsiaTheme="minorHAnsi"/>
          <w:sz w:val="28"/>
          <w:szCs w:val="28"/>
          <w:lang w:val="ru-RU" w:eastAsia="en-US"/>
        </w:rPr>
      </w:pPr>
      <w:r w:rsidRPr="0040757F">
        <w:rPr>
          <w:rFonts w:eastAsiaTheme="minorHAnsi"/>
          <w:sz w:val="28"/>
          <w:szCs w:val="28"/>
          <w:lang w:val="ru-RU" w:eastAsia="en-US"/>
        </w:rPr>
        <w:tab/>
        <w:t>Флаговые композиции - рекламные конструкции, состоящие из основания (фундамента), одного или нескольких флагштоков (стоек) и мягких полотнищ.</w:t>
      </w:r>
    </w:p>
    <w:p w:rsidR="0040757F" w:rsidRPr="0040757F" w:rsidRDefault="0040757F" w:rsidP="0040757F">
      <w:pPr>
        <w:jc w:val="both"/>
        <w:rPr>
          <w:rFonts w:eastAsiaTheme="minorHAnsi"/>
          <w:sz w:val="28"/>
          <w:szCs w:val="28"/>
          <w:lang w:val="ru-RU" w:eastAsia="en-US"/>
        </w:rPr>
      </w:pPr>
      <w:bookmarkStart w:id="5" w:name="P125"/>
      <w:bookmarkEnd w:id="5"/>
      <w:r w:rsidRPr="0040757F">
        <w:rPr>
          <w:rFonts w:eastAsiaTheme="minorHAnsi"/>
          <w:sz w:val="28"/>
          <w:szCs w:val="28"/>
          <w:lang w:val="ru-RU" w:eastAsia="en-US"/>
        </w:rPr>
        <w:tab/>
        <w:t>Стелы - рекламные конструкции без сменного изображения, выполненные по индивидуальным проектам, имеющие фундамент, объемный металлический каркас, облицованный композитным материалом, предназначенные для размещения рекламы и обозначения места нахождения владельца рекламной конструкции. На стеле могут быть размещены объемные накладные элементы. Ширина стелы не должна превышать 1,6 м. Ширина декоративного накладного элемента не должна превышать 2,5 м. Размещение рекламы на стеле осуществляется с использованием всей поверхности конструкции</w:t>
      </w:r>
      <w:r w:rsidRPr="0040757F">
        <w:rPr>
          <w:rFonts w:eastAsiaTheme="minorHAnsi"/>
          <w:color w:val="000000"/>
          <w:sz w:val="28"/>
          <w:szCs w:val="28"/>
          <w:lang w:val="ru-RU" w:eastAsia="en-US"/>
        </w:rPr>
        <w:t>».</w:t>
      </w:r>
    </w:p>
    <w:p w:rsidR="0040757F" w:rsidRPr="0040757F" w:rsidRDefault="0040757F" w:rsidP="0040757F">
      <w:pPr>
        <w:tabs>
          <w:tab w:val="left" w:pos="709"/>
        </w:tabs>
        <w:rPr>
          <w:color w:val="000000"/>
          <w:sz w:val="28"/>
          <w:szCs w:val="28"/>
          <w:lang w:val="ru-RU"/>
        </w:rPr>
      </w:pPr>
    </w:p>
    <w:p w:rsidR="0040757F" w:rsidRPr="0040757F" w:rsidRDefault="0040757F" w:rsidP="0040757F">
      <w:pPr>
        <w:tabs>
          <w:tab w:val="left" w:pos="709"/>
        </w:tabs>
        <w:rPr>
          <w:color w:val="000000"/>
          <w:sz w:val="28"/>
          <w:szCs w:val="28"/>
          <w:lang w:val="ru-RU"/>
        </w:rPr>
      </w:pPr>
    </w:p>
    <w:p w:rsidR="0040757F" w:rsidRPr="0040757F" w:rsidRDefault="0040757F" w:rsidP="0040757F">
      <w:pPr>
        <w:tabs>
          <w:tab w:val="left" w:pos="709"/>
        </w:tabs>
        <w:rPr>
          <w:color w:val="000000"/>
          <w:sz w:val="28"/>
          <w:szCs w:val="28"/>
          <w:lang w:val="ru-RU"/>
        </w:rPr>
      </w:pPr>
    </w:p>
    <w:p w:rsidR="0040757F" w:rsidRPr="0040757F" w:rsidRDefault="0040757F" w:rsidP="0040757F">
      <w:pPr>
        <w:tabs>
          <w:tab w:val="left" w:pos="709"/>
        </w:tabs>
        <w:rPr>
          <w:color w:val="000000"/>
          <w:sz w:val="28"/>
          <w:szCs w:val="28"/>
          <w:lang w:val="ru-RU"/>
        </w:rPr>
      </w:pPr>
    </w:p>
    <w:p w:rsidR="0040757F" w:rsidRPr="0040757F" w:rsidRDefault="0040757F" w:rsidP="0040757F">
      <w:pPr>
        <w:tabs>
          <w:tab w:val="left" w:pos="709"/>
        </w:tabs>
        <w:rPr>
          <w:color w:val="000000"/>
          <w:sz w:val="28"/>
          <w:szCs w:val="28"/>
          <w:lang w:val="ru-RU"/>
        </w:rPr>
      </w:pPr>
      <w:r w:rsidRPr="0040757F">
        <w:rPr>
          <w:color w:val="000000"/>
          <w:sz w:val="28"/>
          <w:szCs w:val="28"/>
          <w:lang w:val="ru-RU"/>
        </w:rPr>
        <w:t>А.В.Тихомиров</w:t>
      </w:r>
    </w:p>
    <w:p w:rsidR="0040757F" w:rsidRDefault="0040757F" w:rsidP="0040757F">
      <w:pPr>
        <w:rPr>
          <w:sz w:val="24"/>
          <w:szCs w:val="24"/>
          <w:lang w:val="ru-RU"/>
        </w:rPr>
      </w:pPr>
    </w:p>
    <w:p w:rsidR="0040757F" w:rsidRPr="00C51A59" w:rsidRDefault="0040757F" w:rsidP="0040757F">
      <w:pPr>
        <w:rPr>
          <w:sz w:val="24"/>
          <w:szCs w:val="24"/>
          <w:lang w:val="ru-RU"/>
        </w:rPr>
      </w:pPr>
    </w:p>
    <w:sectPr w:rsidR="0040757F" w:rsidRPr="00C51A59" w:rsidSect="0040757F">
      <w:pgSz w:w="16838" w:h="11906" w:orient="landscape" w:code="9"/>
      <w:pgMar w:top="680" w:right="1134" w:bottom="1418" w:left="1134"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2430D" w:rsidRDefault="00C2430D">
      <w:r>
        <w:separator/>
      </w:r>
    </w:p>
  </w:endnote>
  <w:endnote w:type="continuationSeparator" w:id="0">
    <w:p w:rsidR="00C2430D" w:rsidRDefault="00C243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2430D" w:rsidRDefault="00C2430D">
      <w:r>
        <w:separator/>
      </w:r>
    </w:p>
  </w:footnote>
  <w:footnote w:type="continuationSeparator" w:id="0">
    <w:p w:rsidR="00C2430D" w:rsidRDefault="00C2430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72C6" w:rsidRDefault="00B572C6" w:rsidP="009E4C70">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rsidR="00B572C6" w:rsidRDefault="00B572C6">
    <w:pPr>
      <w:pStyle w:val="a6"/>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72C6" w:rsidRPr="009E4C70" w:rsidRDefault="00B572C6" w:rsidP="009E4C70">
    <w:pPr>
      <w:pStyle w:val="a6"/>
      <w:framePr w:wrap="around" w:vAnchor="text" w:hAnchor="margin" w:xAlign="center" w:y="1"/>
      <w:jc w:val="center"/>
      <w:rPr>
        <w:rStyle w:val="a8"/>
        <w:sz w:val="28"/>
        <w:szCs w:val="28"/>
      </w:rPr>
    </w:pPr>
    <w:r w:rsidRPr="009E4C70">
      <w:rPr>
        <w:rStyle w:val="a8"/>
        <w:sz w:val="28"/>
        <w:szCs w:val="28"/>
      </w:rPr>
      <w:fldChar w:fldCharType="begin"/>
    </w:r>
    <w:r w:rsidRPr="009E4C70">
      <w:rPr>
        <w:rStyle w:val="a8"/>
        <w:sz w:val="28"/>
        <w:szCs w:val="28"/>
      </w:rPr>
      <w:instrText xml:space="preserve">PAGE  </w:instrText>
    </w:r>
    <w:r w:rsidRPr="009E4C70">
      <w:rPr>
        <w:rStyle w:val="a8"/>
        <w:sz w:val="28"/>
        <w:szCs w:val="28"/>
      </w:rPr>
      <w:fldChar w:fldCharType="separate"/>
    </w:r>
    <w:r w:rsidR="008D0A9A">
      <w:rPr>
        <w:rStyle w:val="a8"/>
        <w:noProof/>
        <w:sz w:val="28"/>
        <w:szCs w:val="28"/>
      </w:rPr>
      <w:t>203</w:t>
    </w:r>
    <w:r w:rsidRPr="009E4C70">
      <w:rPr>
        <w:rStyle w:val="a8"/>
        <w:sz w:val="28"/>
        <w:szCs w:val="28"/>
      </w:rPr>
      <w:fldChar w:fldCharType="end"/>
    </w:r>
  </w:p>
  <w:p w:rsidR="00B572C6" w:rsidRPr="00EB4500" w:rsidRDefault="00B572C6" w:rsidP="0060147D">
    <w:pPr>
      <w:pStyle w:val="a6"/>
      <w:framePr w:wrap="around" w:vAnchor="text" w:hAnchor="margin" w:xAlign="center" w:y="1"/>
      <w:rPr>
        <w:rStyle w:val="a8"/>
        <w:color w:val="FFFFFF"/>
        <w:sz w:val="28"/>
        <w:szCs w:val="28"/>
        <w:lang w:val="ru-RU"/>
      </w:rPr>
    </w:pPr>
  </w:p>
  <w:p w:rsidR="00B572C6" w:rsidRPr="00415F67" w:rsidRDefault="00B572C6" w:rsidP="00EB4500">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1710F"/>
    <w:multiLevelType w:val="hybridMultilevel"/>
    <w:tmpl w:val="DA661608"/>
    <w:lvl w:ilvl="0" w:tplc="9AE27708">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58903CA"/>
    <w:multiLevelType w:val="multilevel"/>
    <w:tmpl w:val="2E62ECA2"/>
    <w:lvl w:ilvl="0">
      <w:start w:val="1"/>
      <w:numFmt w:val="decimal"/>
      <w:lvlText w:val="%1."/>
      <w:lvlJc w:val="left"/>
      <w:pPr>
        <w:ind w:left="1429" w:hanging="360"/>
      </w:pPr>
      <w:rPr>
        <w:rFonts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2" w15:restartNumberingAfterBreak="0">
    <w:nsid w:val="0C2B7C2C"/>
    <w:multiLevelType w:val="hybridMultilevel"/>
    <w:tmpl w:val="55040818"/>
    <w:lvl w:ilvl="0" w:tplc="758C078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E284ECA"/>
    <w:multiLevelType w:val="multilevel"/>
    <w:tmpl w:val="2E62ECA2"/>
    <w:lvl w:ilvl="0">
      <w:start w:val="1"/>
      <w:numFmt w:val="decimal"/>
      <w:lvlText w:val="%1."/>
      <w:lvlJc w:val="left"/>
      <w:pPr>
        <w:ind w:left="1429" w:hanging="360"/>
      </w:pPr>
      <w:rPr>
        <w:rFonts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4" w15:restartNumberingAfterBreak="0">
    <w:nsid w:val="2EA65AD5"/>
    <w:multiLevelType w:val="multilevel"/>
    <w:tmpl w:val="2E62ECA2"/>
    <w:lvl w:ilvl="0">
      <w:start w:val="1"/>
      <w:numFmt w:val="decimal"/>
      <w:lvlText w:val="%1."/>
      <w:lvlJc w:val="left"/>
      <w:pPr>
        <w:ind w:left="1429" w:hanging="360"/>
      </w:pPr>
      <w:rPr>
        <w:rFonts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5" w15:restartNumberingAfterBreak="0">
    <w:nsid w:val="50547C47"/>
    <w:multiLevelType w:val="multilevel"/>
    <w:tmpl w:val="2E62ECA2"/>
    <w:lvl w:ilvl="0">
      <w:start w:val="1"/>
      <w:numFmt w:val="decimal"/>
      <w:lvlText w:val="%1."/>
      <w:lvlJc w:val="left"/>
      <w:pPr>
        <w:ind w:left="1429" w:hanging="360"/>
      </w:pPr>
      <w:rPr>
        <w:rFonts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6" w15:restartNumberingAfterBreak="0">
    <w:nsid w:val="537E478B"/>
    <w:multiLevelType w:val="multilevel"/>
    <w:tmpl w:val="2E62ECA2"/>
    <w:lvl w:ilvl="0">
      <w:start w:val="1"/>
      <w:numFmt w:val="decimal"/>
      <w:lvlText w:val="%1."/>
      <w:lvlJc w:val="left"/>
      <w:pPr>
        <w:ind w:left="1429" w:hanging="360"/>
      </w:pPr>
      <w:rPr>
        <w:rFonts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7" w15:restartNumberingAfterBreak="0">
    <w:nsid w:val="53BE6658"/>
    <w:multiLevelType w:val="multilevel"/>
    <w:tmpl w:val="2E62ECA2"/>
    <w:lvl w:ilvl="0">
      <w:start w:val="1"/>
      <w:numFmt w:val="decimal"/>
      <w:lvlText w:val="%1."/>
      <w:lvlJc w:val="left"/>
      <w:pPr>
        <w:ind w:left="1429" w:hanging="360"/>
      </w:pPr>
      <w:rPr>
        <w:rFonts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8" w15:restartNumberingAfterBreak="0">
    <w:nsid w:val="746938AE"/>
    <w:multiLevelType w:val="hybridMultilevel"/>
    <w:tmpl w:val="7310B1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2"/>
  </w:num>
  <w:num w:numId="3">
    <w:abstractNumId w:val="1"/>
  </w:num>
  <w:num w:numId="4">
    <w:abstractNumId w:val="5"/>
  </w:num>
  <w:num w:numId="5">
    <w:abstractNumId w:val="3"/>
  </w:num>
  <w:num w:numId="6">
    <w:abstractNumId w:val="4"/>
  </w:num>
  <w:num w:numId="7">
    <w:abstractNumId w:val="6"/>
  </w:num>
  <w:num w:numId="8">
    <w:abstractNumId w:val="7"/>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hideGrammatical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7240"/>
    <w:rsid w:val="0000491C"/>
    <w:rsid w:val="00011602"/>
    <w:rsid w:val="00027BC5"/>
    <w:rsid w:val="00030D93"/>
    <w:rsid w:val="000404DB"/>
    <w:rsid w:val="00053ED9"/>
    <w:rsid w:val="00081CA7"/>
    <w:rsid w:val="00086219"/>
    <w:rsid w:val="000870FB"/>
    <w:rsid w:val="00096889"/>
    <w:rsid w:val="000B53A0"/>
    <w:rsid w:val="000C6720"/>
    <w:rsid w:val="000D77C8"/>
    <w:rsid w:val="000E009A"/>
    <w:rsid w:val="000E147D"/>
    <w:rsid w:val="000E5F04"/>
    <w:rsid w:val="00102E79"/>
    <w:rsid w:val="0010364A"/>
    <w:rsid w:val="00115BA5"/>
    <w:rsid w:val="001173EB"/>
    <w:rsid w:val="00123FAB"/>
    <w:rsid w:val="001270B0"/>
    <w:rsid w:val="001344F7"/>
    <w:rsid w:val="0013503D"/>
    <w:rsid w:val="001361E7"/>
    <w:rsid w:val="001404EF"/>
    <w:rsid w:val="00142E5A"/>
    <w:rsid w:val="00160296"/>
    <w:rsid w:val="00167AE4"/>
    <w:rsid w:val="001A29D6"/>
    <w:rsid w:val="001B3166"/>
    <w:rsid w:val="001C2FBB"/>
    <w:rsid w:val="001D1176"/>
    <w:rsid w:val="001D1EF5"/>
    <w:rsid w:val="001E07D9"/>
    <w:rsid w:val="001E1019"/>
    <w:rsid w:val="001E32A6"/>
    <w:rsid w:val="001E7B48"/>
    <w:rsid w:val="001F4011"/>
    <w:rsid w:val="001F7E28"/>
    <w:rsid w:val="00201CEB"/>
    <w:rsid w:val="00216085"/>
    <w:rsid w:val="00224FC0"/>
    <w:rsid w:val="00232859"/>
    <w:rsid w:val="00235203"/>
    <w:rsid w:val="002369F3"/>
    <w:rsid w:val="002373EF"/>
    <w:rsid w:val="002519BC"/>
    <w:rsid w:val="002600F5"/>
    <w:rsid w:val="0026654B"/>
    <w:rsid w:val="00275C46"/>
    <w:rsid w:val="0028241A"/>
    <w:rsid w:val="002860B3"/>
    <w:rsid w:val="002946C5"/>
    <w:rsid w:val="002A4F80"/>
    <w:rsid w:val="002B06D5"/>
    <w:rsid w:val="002B7F0F"/>
    <w:rsid w:val="002C5AD7"/>
    <w:rsid w:val="002D5374"/>
    <w:rsid w:val="002E203C"/>
    <w:rsid w:val="00303228"/>
    <w:rsid w:val="00304230"/>
    <w:rsid w:val="00304A7A"/>
    <w:rsid w:val="00305BFE"/>
    <w:rsid w:val="00315FF6"/>
    <w:rsid w:val="003203C2"/>
    <w:rsid w:val="003237E9"/>
    <w:rsid w:val="003379DA"/>
    <w:rsid w:val="00342C5D"/>
    <w:rsid w:val="00343250"/>
    <w:rsid w:val="00351AAB"/>
    <w:rsid w:val="00356BCE"/>
    <w:rsid w:val="0036158E"/>
    <w:rsid w:val="00366049"/>
    <w:rsid w:val="00367C4C"/>
    <w:rsid w:val="00377F0A"/>
    <w:rsid w:val="00384808"/>
    <w:rsid w:val="00393E28"/>
    <w:rsid w:val="0039603F"/>
    <w:rsid w:val="0039778C"/>
    <w:rsid w:val="003A339D"/>
    <w:rsid w:val="003B7240"/>
    <w:rsid w:val="003B7389"/>
    <w:rsid w:val="003C19B7"/>
    <w:rsid w:val="003E1820"/>
    <w:rsid w:val="003F3FAA"/>
    <w:rsid w:val="004026D1"/>
    <w:rsid w:val="004051FC"/>
    <w:rsid w:val="0040757F"/>
    <w:rsid w:val="00412344"/>
    <w:rsid w:val="004143F4"/>
    <w:rsid w:val="00414CAB"/>
    <w:rsid w:val="00415F67"/>
    <w:rsid w:val="004220AB"/>
    <w:rsid w:val="0044262C"/>
    <w:rsid w:val="004573BF"/>
    <w:rsid w:val="00464093"/>
    <w:rsid w:val="00466EBE"/>
    <w:rsid w:val="00476FDF"/>
    <w:rsid w:val="00476FFA"/>
    <w:rsid w:val="00485BEA"/>
    <w:rsid w:val="004864EF"/>
    <w:rsid w:val="00496EDF"/>
    <w:rsid w:val="004A34C0"/>
    <w:rsid w:val="004A44A1"/>
    <w:rsid w:val="004A65B3"/>
    <w:rsid w:val="004C4A29"/>
    <w:rsid w:val="004D38E9"/>
    <w:rsid w:val="004F6AC7"/>
    <w:rsid w:val="005040E7"/>
    <w:rsid w:val="005307EC"/>
    <w:rsid w:val="00555ADA"/>
    <w:rsid w:val="0057278D"/>
    <w:rsid w:val="005765F0"/>
    <w:rsid w:val="00582DA5"/>
    <w:rsid w:val="00584169"/>
    <w:rsid w:val="005C2CAB"/>
    <w:rsid w:val="005C38BF"/>
    <w:rsid w:val="005D2DE7"/>
    <w:rsid w:val="005E7C14"/>
    <w:rsid w:val="005F294C"/>
    <w:rsid w:val="005F592B"/>
    <w:rsid w:val="00601259"/>
    <w:rsid w:val="0060147D"/>
    <w:rsid w:val="00601AF4"/>
    <w:rsid w:val="006043B0"/>
    <w:rsid w:val="0062123F"/>
    <w:rsid w:val="00624B81"/>
    <w:rsid w:val="00625707"/>
    <w:rsid w:val="00626840"/>
    <w:rsid w:val="00627A60"/>
    <w:rsid w:val="00635FDD"/>
    <w:rsid w:val="0063603C"/>
    <w:rsid w:val="00641542"/>
    <w:rsid w:val="00644980"/>
    <w:rsid w:val="0064530A"/>
    <w:rsid w:val="00654AAC"/>
    <w:rsid w:val="00656816"/>
    <w:rsid w:val="00660F51"/>
    <w:rsid w:val="00661C30"/>
    <w:rsid w:val="006651EC"/>
    <w:rsid w:val="00667554"/>
    <w:rsid w:val="00672462"/>
    <w:rsid w:val="00694E90"/>
    <w:rsid w:val="006B0B4F"/>
    <w:rsid w:val="006B7082"/>
    <w:rsid w:val="006C5660"/>
    <w:rsid w:val="006F3819"/>
    <w:rsid w:val="007073F1"/>
    <w:rsid w:val="007074B2"/>
    <w:rsid w:val="007161FE"/>
    <w:rsid w:val="0071727C"/>
    <w:rsid w:val="00717F56"/>
    <w:rsid w:val="00727F3C"/>
    <w:rsid w:val="00750978"/>
    <w:rsid w:val="00750E9A"/>
    <w:rsid w:val="00764F89"/>
    <w:rsid w:val="00774E52"/>
    <w:rsid w:val="007763A0"/>
    <w:rsid w:val="00781710"/>
    <w:rsid w:val="007829C7"/>
    <w:rsid w:val="00783BE3"/>
    <w:rsid w:val="0078587B"/>
    <w:rsid w:val="0079031F"/>
    <w:rsid w:val="007A117D"/>
    <w:rsid w:val="007A7F0B"/>
    <w:rsid w:val="007C6ECC"/>
    <w:rsid w:val="007C7D82"/>
    <w:rsid w:val="007D054C"/>
    <w:rsid w:val="007D20A8"/>
    <w:rsid w:val="007D2112"/>
    <w:rsid w:val="007D26E9"/>
    <w:rsid w:val="007D4984"/>
    <w:rsid w:val="007D6F6C"/>
    <w:rsid w:val="007E59FD"/>
    <w:rsid w:val="007E62F0"/>
    <w:rsid w:val="007E79AB"/>
    <w:rsid w:val="007E79F2"/>
    <w:rsid w:val="007F0A9F"/>
    <w:rsid w:val="007F0D2E"/>
    <w:rsid w:val="007F70AD"/>
    <w:rsid w:val="00803A52"/>
    <w:rsid w:val="00804C76"/>
    <w:rsid w:val="0080611C"/>
    <w:rsid w:val="00806757"/>
    <w:rsid w:val="0081144D"/>
    <w:rsid w:val="00817F47"/>
    <w:rsid w:val="00822949"/>
    <w:rsid w:val="008231CB"/>
    <w:rsid w:val="00830149"/>
    <w:rsid w:val="00831B8E"/>
    <w:rsid w:val="00840E2A"/>
    <w:rsid w:val="008464DB"/>
    <w:rsid w:val="008509FE"/>
    <w:rsid w:val="0085253C"/>
    <w:rsid w:val="0086281D"/>
    <w:rsid w:val="00870D02"/>
    <w:rsid w:val="00887548"/>
    <w:rsid w:val="008960EC"/>
    <w:rsid w:val="008A0B3B"/>
    <w:rsid w:val="008A6A08"/>
    <w:rsid w:val="008B4584"/>
    <w:rsid w:val="008C2DA7"/>
    <w:rsid w:val="008C5FAD"/>
    <w:rsid w:val="008D0A9A"/>
    <w:rsid w:val="008D42F1"/>
    <w:rsid w:val="008F1ECC"/>
    <w:rsid w:val="008F3348"/>
    <w:rsid w:val="009162E2"/>
    <w:rsid w:val="00921657"/>
    <w:rsid w:val="009300FB"/>
    <w:rsid w:val="00935CBD"/>
    <w:rsid w:val="00935E9F"/>
    <w:rsid w:val="009432A2"/>
    <w:rsid w:val="0095210B"/>
    <w:rsid w:val="00957C0B"/>
    <w:rsid w:val="00981E64"/>
    <w:rsid w:val="00990073"/>
    <w:rsid w:val="0099049E"/>
    <w:rsid w:val="009927BD"/>
    <w:rsid w:val="009A2388"/>
    <w:rsid w:val="009A48A9"/>
    <w:rsid w:val="009B00AA"/>
    <w:rsid w:val="009B453C"/>
    <w:rsid w:val="009B4D95"/>
    <w:rsid w:val="009B59F4"/>
    <w:rsid w:val="009C0A65"/>
    <w:rsid w:val="009C183F"/>
    <w:rsid w:val="009C339A"/>
    <w:rsid w:val="009C373F"/>
    <w:rsid w:val="009E4C70"/>
    <w:rsid w:val="009E61C3"/>
    <w:rsid w:val="00A00DD9"/>
    <w:rsid w:val="00A04DE0"/>
    <w:rsid w:val="00A17502"/>
    <w:rsid w:val="00A21982"/>
    <w:rsid w:val="00A334E1"/>
    <w:rsid w:val="00A35D95"/>
    <w:rsid w:val="00A41F75"/>
    <w:rsid w:val="00A4277E"/>
    <w:rsid w:val="00A51894"/>
    <w:rsid w:val="00A51D62"/>
    <w:rsid w:val="00A65334"/>
    <w:rsid w:val="00A661E7"/>
    <w:rsid w:val="00A702E8"/>
    <w:rsid w:val="00A70CC5"/>
    <w:rsid w:val="00A7154A"/>
    <w:rsid w:val="00A74FFA"/>
    <w:rsid w:val="00A80ACA"/>
    <w:rsid w:val="00A83FDB"/>
    <w:rsid w:val="00A86D30"/>
    <w:rsid w:val="00A9104E"/>
    <w:rsid w:val="00A9583B"/>
    <w:rsid w:val="00AB0350"/>
    <w:rsid w:val="00AB2E05"/>
    <w:rsid w:val="00AB4E8D"/>
    <w:rsid w:val="00AC2663"/>
    <w:rsid w:val="00AC4B89"/>
    <w:rsid w:val="00AE3916"/>
    <w:rsid w:val="00AF4A78"/>
    <w:rsid w:val="00AF6DCC"/>
    <w:rsid w:val="00B0299C"/>
    <w:rsid w:val="00B30178"/>
    <w:rsid w:val="00B34847"/>
    <w:rsid w:val="00B35192"/>
    <w:rsid w:val="00B43658"/>
    <w:rsid w:val="00B53C09"/>
    <w:rsid w:val="00B572C6"/>
    <w:rsid w:val="00B57D9E"/>
    <w:rsid w:val="00B66C34"/>
    <w:rsid w:val="00B75293"/>
    <w:rsid w:val="00B75F86"/>
    <w:rsid w:val="00B76119"/>
    <w:rsid w:val="00B944B6"/>
    <w:rsid w:val="00B952F0"/>
    <w:rsid w:val="00BA0AD2"/>
    <w:rsid w:val="00BA0E24"/>
    <w:rsid w:val="00BA32AA"/>
    <w:rsid w:val="00BB13AF"/>
    <w:rsid w:val="00BB4111"/>
    <w:rsid w:val="00BC1C7C"/>
    <w:rsid w:val="00BD16EE"/>
    <w:rsid w:val="00BD2420"/>
    <w:rsid w:val="00BE09A0"/>
    <w:rsid w:val="00BE2E7F"/>
    <w:rsid w:val="00BF37C0"/>
    <w:rsid w:val="00BF533F"/>
    <w:rsid w:val="00BF5D31"/>
    <w:rsid w:val="00BF78E3"/>
    <w:rsid w:val="00C0170C"/>
    <w:rsid w:val="00C07496"/>
    <w:rsid w:val="00C1005C"/>
    <w:rsid w:val="00C21C1C"/>
    <w:rsid w:val="00C2430D"/>
    <w:rsid w:val="00C3155C"/>
    <w:rsid w:val="00C31ED9"/>
    <w:rsid w:val="00C37EA8"/>
    <w:rsid w:val="00C44057"/>
    <w:rsid w:val="00C4469A"/>
    <w:rsid w:val="00C50564"/>
    <w:rsid w:val="00C51A59"/>
    <w:rsid w:val="00C60681"/>
    <w:rsid w:val="00C80084"/>
    <w:rsid w:val="00C83655"/>
    <w:rsid w:val="00C870FE"/>
    <w:rsid w:val="00C9273C"/>
    <w:rsid w:val="00C92F4B"/>
    <w:rsid w:val="00C9409D"/>
    <w:rsid w:val="00C96D24"/>
    <w:rsid w:val="00CA7A50"/>
    <w:rsid w:val="00CB26D0"/>
    <w:rsid w:val="00CB44A9"/>
    <w:rsid w:val="00CC0500"/>
    <w:rsid w:val="00CD237A"/>
    <w:rsid w:val="00CD3149"/>
    <w:rsid w:val="00CD33B5"/>
    <w:rsid w:val="00CE50B3"/>
    <w:rsid w:val="00CF25A7"/>
    <w:rsid w:val="00D015FC"/>
    <w:rsid w:val="00D05EBB"/>
    <w:rsid w:val="00D11A0B"/>
    <w:rsid w:val="00D225FD"/>
    <w:rsid w:val="00D42AB8"/>
    <w:rsid w:val="00D523CB"/>
    <w:rsid w:val="00D633B3"/>
    <w:rsid w:val="00D633C3"/>
    <w:rsid w:val="00D73AFB"/>
    <w:rsid w:val="00D758B3"/>
    <w:rsid w:val="00D770E3"/>
    <w:rsid w:val="00D90434"/>
    <w:rsid w:val="00D931D1"/>
    <w:rsid w:val="00DA1B2A"/>
    <w:rsid w:val="00DA1C2C"/>
    <w:rsid w:val="00DA5270"/>
    <w:rsid w:val="00DA5D4C"/>
    <w:rsid w:val="00DB1159"/>
    <w:rsid w:val="00DB16A3"/>
    <w:rsid w:val="00DB7015"/>
    <w:rsid w:val="00DC1D2F"/>
    <w:rsid w:val="00DC306B"/>
    <w:rsid w:val="00DD00C5"/>
    <w:rsid w:val="00DF61AC"/>
    <w:rsid w:val="00DF67D5"/>
    <w:rsid w:val="00E019E4"/>
    <w:rsid w:val="00E02F2E"/>
    <w:rsid w:val="00E15745"/>
    <w:rsid w:val="00E226E1"/>
    <w:rsid w:val="00E250D4"/>
    <w:rsid w:val="00E278C8"/>
    <w:rsid w:val="00E33CF9"/>
    <w:rsid w:val="00E3593E"/>
    <w:rsid w:val="00E37374"/>
    <w:rsid w:val="00E424E4"/>
    <w:rsid w:val="00E44D49"/>
    <w:rsid w:val="00E56F97"/>
    <w:rsid w:val="00E647A7"/>
    <w:rsid w:val="00E65BEF"/>
    <w:rsid w:val="00E65C64"/>
    <w:rsid w:val="00E722DE"/>
    <w:rsid w:val="00E915E6"/>
    <w:rsid w:val="00EA0A4C"/>
    <w:rsid w:val="00EB1EC4"/>
    <w:rsid w:val="00EB4500"/>
    <w:rsid w:val="00EB7C70"/>
    <w:rsid w:val="00EC452D"/>
    <w:rsid w:val="00EC6FA3"/>
    <w:rsid w:val="00ED1957"/>
    <w:rsid w:val="00ED1B88"/>
    <w:rsid w:val="00ED3ECE"/>
    <w:rsid w:val="00EE1880"/>
    <w:rsid w:val="00EE1DA9"/>
    <w:rsid w:val="00EE30B9"/>
    <w:rsid w:val="00EE4462"/>
    <w:rsid w:val="00EE7383"/>
    <w:rsid w:val="00EF6E75"/>
    <w:rsid w:val="00EF7CA4"/>
    <w:rsid w:val="00F163C6"/>
    <w:rsid w:val="00F218CC"/>
    <w:rsid w:val="00F21D76"/>
    <w:rsid w:val="00F31BB0"/>
    <w:rsid w:val="00F32D1D"/>
    <w:rsid w:val="00F44835"/>
    <w:rsid w:val="00F47DC7"/>
    <w:rsid w:val="00F503E8"/>
    <w:rsid w:val="00F50660"/>
    <w:rsid w:val="00F51DEB"/>
    <w:rsid w:val="00F54CB7"/>
    <w:rsid w:val="00F5524D"/>
    <w:rsid w:val="00F67E50"/>
    <w:rsid w:val="00F74F8C"/>
    <w:rsid w:val="00F76EBB"/>
    <w:rsid w:val="00F802FF"/>
    <w:rsid w:val="00F82020"/>
    <w:rsid w:val="00F84678"/>
    <w:rsid w:val="00F9176B"/>
    <w:rsid w:val="00F925A8"/>
    <w:rsid w:val="00F93789"/>
    <w:rsid w:val="00F94935"/>
    <w:rsid w:val="00FA1CAE"/>
    <w:rsid w:val="00FA437C"/>
    <w:rsid w:val="00FB568A"/>
    <w:rsid w:val="00FC0523"/>
    <w:rsid w:val="00FC3125"/>
    <w:rsid w:val="00FC7C5E"/>
    <w:rsid w:val="00FD5DF1"/>
    <w:rsid w:val="00FD7F04"/>
    <w:rsid w:val="00FE1129"/>
    <w:rsid w:val="00FE18F3"/>
    <w:rsid w:val="00FE6A9E"/>
    <w:rsid w:val="00FF284F"/>
    <w:rsid w:val="00FF29D5"/>
    <w:rsid w:val="00FF43B7"/>
    <w:rsid w:val="00FF50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35DAECC"/>
  <w15:docId w15:val="{06C25FF2-FADC-4FD0-8E12-FFB45B57C3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C0523"/>
    <w:rPr>
      <w:lang w:val="en-US"/>
    </w:rPr>
  </w:style>
  <w:style w:type="paragraph" w:styleId="2">
    <w:name w:val="heading 2"/>
    <w:basedOn w:val="a"/>
    <w:link w:val="20"/>
    <w:uiPriority w:val="9"/>
    <w:qFormat/>
    <w:rsid w:val="0040757F"/>
    <w:pPr>
      <w:spacing w:before="100" w:beforeAutospacing="1" w:after="100" w:afterAutospacing="1"/>
      <w:outlineLvl w:val="1"/>
    </w:pPr>
    <w:rPr>
      <w:b/>
      <w:bCs/>
      <w:sz w:val="36"/>
      <w:szCs w:val="36"/>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rsid w:val="002B7F0F"/>
    <w:rPr>
      <w:rFonts w:ascii="Tahoma" w:hAnsi="Tahoma" w:cs="Tahoma"/>
      <w:sz w:val="16"/>
      <w:szCs w:val="16"/>
    </w:rPr>
  </w:style>
  <w:style w:type="table" w:styleId="a5">
    <w:name w:val="Table Grid"/>
    <w:basedOn w:val="a1"/>
    <w:rsid w:val="00C92F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rsid w:val="00351AAB"/>
    <w:pPr>
      <w:tabs>
        <w:tab w:val="center" w:pos="4677"/>
        <w:tab w:val="right" w:pos="9355"/>
      </w:tabs>
    </w:pPr>
  </w:style>
  <w:style w:type="character" w:styleId="a8">
    <w:name w:val="page number"/>
    <w:basedOn w:val="a0"/>
    <w:rsid w:val="00351AAB"/>
  </w:style>
  <w:style w:type="paragraph" w:styleId="a9">
    <w:name w:val="footer"/>
    <w:basedOn w:val="a"/>
    <w:link w:val="aa"/>
    <w:uiPriority w:val="99"/>
    <w:rsid w:val="00415F67"/>
    <w:pPr>
      <w:tabs>
        <w:tab w:val="center" w:pos="4677"/>
        <w:tab w:val="right" w:pos="9355"/>
      </w:tabs>
    </w:pPr>
  </w:style>
  <w:style w:type="paragraph" w:styleId="ab">
    <w:name w:val="Body Text"/>
    <w:basedOn w:val="a"/>
    <w:link w:val="ac"/>
    <w:rsid w:val="00E37374"/>
    <w:rPr>
      <w:sz w:val="28"/>
      <w:szCs w:val="24"/>
      <w:lang w:val="ru-RU"/>
    </w:rPr>
  </w:style>
  <w:style w:type="character" w:customStyle="1" w:styleId="ac">
    <w:name w:val="Основной текст Знак"/>
    <w:basedOn w:val="a0"/>
    <w:link w:val="ab"/>
    <w:rsid w:val="00E37374"/>
    <w:rPr>
      <w:sz w:val="28"/>
      <w:szCs w:val="24"/>
    </w:rPr>
  </w:style>
  <w:style w:type="paragraph" w:customStyle="1" w:styleId="ConsPlusNormal">
    <w:name w:val="ConsPlusNormal"/>
    <w:rsid w:val="0039603F"/>
    <w:pPr>
      <w:widowControl w:val="0"/>
      <w:autoSpaceDE w:val="0"/>
      <w:autoSpaceDN w:val="0"/>
    </w:pPr>
    <w:rPr>
      <w:sz w:val="28"/>
    </w:rPr>
  </w:style>
  <w:style w:type="character" w:styleId="ad">
    <w:name w:val="Hyperlink"/>
    <w:basedOn w:val="a0"/>
    <w:uiPriority w:val="99"/>
    <w:unhideWhenUsed/>
    <w:rsid w:val="00027BC5"/>
    <w:rPr>
      <w:color w:val="0000FF"/>
      <w:u w:val="single"/>
    </w:rPr>
  </w:style>
  <w:style w:type="character" w:customStyle="1" w:styleId="20">
    <w:name w:val="Заголовок 2 Знак"/>
    <w:basedOn w:val="a0"/>
    <w:link w:val="2"/>
    <w:uiPriority w:val="9"/>
    <w:rsid w:val="0040757F"/>
    <w:rPr>
      <w:b/>
      <w:bCs/>
      <w:sz w:val="36"/>
      <w:szCs w:val="36"/>
    </w:rPr>
  </w:style>
  <w:style w:type="character" w:customStyle="1" w:styleId="a4">
    <w:name w:val="Текст выноски Знак"/>
    <w:basedOn w:val="a0"/>
    <w:link w:val="a3"/>
    <w:uiPriority w:val="99"/>
    <w:semiHidden/>
    <w:rsid w:val="0040757F"/>
    <w:rPr>
      <w:rFonts w:ascii="Tahoma" w:hAnsi="Tahoma" w:cs="Tahoma"/>
      <w:sz w:val="16"/>
      <w:szCs w:val="16"/>
      <w:lang w:val="en-US"/>
    </w:rPr>
  </w:style>
  <w:style w:type="character" w:customStyle="1" w:styleId="a7">
    <w:name w:val="Верхний колонтитул Знак"/>
    <w:basedOn w:val="a0"/>
    <w:link w:val="a6"/>
    <w:uiPriority w:val="99"/>
    <w:rsid w:val="0040757F"/>
    <w:rPr>
      <w:lang w:val="en-US"/>
    </w:rPr>
  </w:style>
  <w:style w:type="character" w:customStyle="1" w:styleId="aa">
    <w:name w:val="Нижний колонтитул Знак"/>
    <w:basedOn w:val="a0"/>
    <w:link w:val="a9"/>
    <w:uiPriority w:val="99"/>
    <w:rsid w:val="0040757F"/>
    <w:rPr>
      <w:lang w:val="en-US"/>
    </w:rPr>
  </w:style>
  <w:style w:type="paragraph" w:styleId="ae">
    <w:name w:val="No Spacing"/>
    <w:uiPriority w:val="1"/>
    <w:qFormat/>
    <w:rsid w:val="0040757F"/>
    <w:rPr>
      <w:rFonts w:asciiTheme="minorHAnsi" w:eastAsiaTheme="minorHAnsi" w:hAnsiTheme="minorHAnsi" w:cstheme="minorBidi"/>
      <w:sz w:val="22"/>
      <w:szCs w:val="22"/>
      <w:lang w:eastAsia="en-US"/>
    </w:rPr>
  </w:style>
  <w:style w:type="paragraph" w:customStyle="1" w:styleId="ConsPlusTitle">
    <w:name w:val="ConsPlusTitle"/>
    <w:rsid w:val="0040757F"/>
    <w:pPr>
      <w:widowControl w:val="0"/>
      <w:autoSpaceDE w:val="0"/>
      <w:autoSpaceDN w:val="0"/>
    </w:pPr>
    <w:rPr>
      <w:b/>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9078120">
      <w:bodyDiv w:val="1"/>
      <w:marLeft w:val="0"/>
      <w:marRight w:val="0"/>
      <w:marTop w:val="0"/>
      <w:marBottom w:val="0"/>
      <w:divBdr>
        <w:top w:val="none" w:sz="0" w:space="0" w:color="auto"/>
        <w:left w:val="none" w:sz="0" w:space="0" w:color="auto"/>
        <w:bottom w:val="none" w:sz="0" w:space="0" w:color="auto"/>
        <w:right w:val="none" w:sz="0" w:space="0" w:color="auto"/>
      </w:divBdr>
    </w:div>
    <w:div w:id="589194016">
      <w:bodyDiv w:val="1"/>
      <w:marLeft w:val="0"/>
      <w:marRight w:val="0"/>
      <w:marTop w:val="0"/>
      <w:marBottom w:val="0"/>
      <w:divBdr>
        <w:top w:val="none" w:sz="0" w:space="0" w:color="auto"/>
        <w:left w:val="none" w:sz="0" w:space="0" w:color="auto"/>
        <w:bottom w:val="none" w:sz="0" w:space="0" w:color="auto"/>
        <w:right w:val="none" w:sz="0" w:space="0" w:color="auto"/>
      </w:divBdr>
    </w:div>
    <w:div w:id="714698036">
      <w:bodyDiv w:val="1"/>
      <w:marLeft w:val="0"/>
      <w:marRight w:val="0"/>
      <w:marTop w:val="0"/>
      <w:marBottom w:val="0"/>
      <w:divBdr>
        <w:top w:val="none" w:sz="0" w:space="0" w:color="auto"/>
        <w:left w:val="none" w:sz="0" w:space="0" w:color="auto"/>
        <w:bottom w:val="none" w:sz="0" w:space="0" w:color="auto"/>
        <w:right w:val="none" w:sz="0" w:space="0" w:color="auto"/>
      </w:divBdr>
    </w:div>
    <w:div w:id="2062434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6.jpeg"/><Relationship Id="rId21" Type="http://schemas.openxmlformats.org/officeDocument/2006/relationships/image" Target="media/image11.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38" Type="http://schemas.openxmlformats.org/officeDocument/2006/relationships/image" Target="media/image127.jpeg"/><Relationship Id="rId16" Type="http://schemas.openxmlformats.org/officeDocument/2006/relationships/image" Target="media/image6.jpeg"/><Relationship Id="rId107" Type="http://schemas.openxmlformats.org/officeDocument/2006/relationships/image" Target="media/image96.jpeg"/><Relationship Id="rId11" Type="http://schemas.openxmlformats.org/officeDocument/2006/relationships/header" Target="header2.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28" Type="http://schemas.openxmlformats.org/officeDocument/2006/relationships/image" Target="media/image117.jpeg"/><Relationship Id="rId144" Type="http://schemas.openxmlformats.org/officeDocument/2006/relationships/image" Target="media/image133.jpeg"/><Relationship Id="rId149"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22" Type="http://schemas.openxmlformats.org/officeDocument/2006/relationships/hyperlink" Target="https://kadbase.ru/reestr/48-lipeckij/48:20-glipeck/48:20:0012701-plot/48:20:0012701:2606-lipeckaya-obl-g-lipeck-ul-yaa-berzina-v-rajone-doma-16-po-ul-zvezdnoj/" TargetMode="External"/><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image" Target="media/image123.jpeg"/><Relationship Id="rId139" Type="http://schemas.openxmlformats.org/officeDocument/2006/relationships/image" Target="media/image128.jpeg"/><Relationship Id="rId80" Type="http://schemas.openxmlformats.org/officeDocument/2006/relationships/image" Target="media/image69.jpeg"/><Relationship Id="rId85" Type="http://schemas.openxmlformats.org/officeDocument/2006/relationships/image" Target="media/image74.jpeg"/><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image" Target="media/image92.jpeg"/><Relationship Id="rId108" Type="http://schemas.openxmlformats.org/officeDocument/2006/relationships/image" Target="media/image97.jpeg"/><Relationship Id="rId116" Type="http://schemas.openxmlformats.org/officeDocument/2006/relationships/image" Target="media/image105.jpeg"/><Relationship Id="rId124" Type="http://schemas.openxmlformats.org/officeDocument/2006/relationships/image" Target="media/image113.jpeg"/><Relationship Id="rId129" Type="http://schemas.openxmlformats.org/officeDocument/2006/relationships/image" Target="media/image118.jpeg"/><Relationship Id="rId137" Type="http://schemas.openxmlformats.org/officeDocument/2006/relationships/image" Target="media/image126.jpeg"/><Relationship Id="rId20" Type="http://schemas.openxmlformats.org/officeDocument/2006/relationships/image" Target="media/image10.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jpeg"/><Relationship Id="rId96" Type="http://schemas.openxmlformats.org/officeDocument/2006/relationships/image" Target="media/image85.jpeg"/><Relationship Id="rId111" Type="http://schemas.openxmlformats.org/officeDocument/2006/relationships/image" Target="media/image100.jpeg"/><Relationship Id="rId132" Type="http://schemas.openxmlformats.org/officeDocument/2006/relationships/image" Target="media/image121.jpeg"/><Relationship Id="rId140" Type="http://schemas.openxmlformats.org/officeDocument/2006/relationships/image" Target="media/image129.jpeg"/><Relationship Id="rId145" Type="http://schemas.openxmlformats.org/officeDocument/2006/relationships/image" Target="media/image13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5.jpeg"/><Relationship Id="rId114" Type="http://schemas.openxmlformats.org/officeDocument/2006/relationships/image" Target="media/image103.jpeg"/><Relationship Id="rId119" Type="http://schemas.openxmlformats.org/officeDocument/2006/relationships/image" Target="media/image108.jpeg"/><Relationship Id="rId127" Type="http://schemas.openxmlformats.org/officeDocument/2006/relationships/image" Target="media/image116.jpeg"/><Relationship Id="rId10" Type="http://schemas.openxmlformats.org/officeDocument/2006/relationships/header" Target="header1.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30" Type="http://schemas.openxmlformats.org/officeDocument/2006/relationships/image" Target="media/image119.jpeg"/><Relationship Id="rId135" Type="http://schemas.openxmlformats.org/officeDocument/2006/relationships/image" Target="media/image124.jpeg"/><Relationship Id="rId143" Type="http://schemas.openxmlformats.org/officeDocument/2006/relationships/image" Target="media/image132.jpeg"/><Relationship Id="rId148" Type="http://schemas.openxmlformats.org/officeDocument/2006/relationships/image" Target="media/image137.jpeg"/><Relationship Id="rId4" Type="http://schemas.openxmlformats.org/officeDocument/2006/relationships/settings" Target="settings.xml"/><Relationship Id="rId9" Type="http://schemas.openxmlformats.org/officeDocument/2006/relationships/hyperlink" Target="consultantplus://offline/ref=C95B0662FF9942B29673665F7630F9B3B19DA4A0927594FE5E6A965A48E8D542C5B05B1A226354555995A2t14DG"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image" Target="media/image135.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1064;&#1072;&#1073;&#1083;&#1086;&#1085;&#1099;\&#1040;&#1044;&#1052;&#1048;&#1053;&#1048;&#1057;&#1058;&#1056;&#1040;&#1062;&#1048;&#1071;%20%20&#1043;&#1054;&#1056;&#1054;&#1044;&#1040;%20%20&#1051;&#1048;&#1055;&#1045;&#1062;&#1050;&#1040;.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E96630-55A6-4848-8D4C-9593D71C5E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АДМИНИСТРАЦИЯ  ГОРОДА  ЛИПЕЦКА</Template>
  <TotalTime>1</TotalTime>
  <Pages>1</Pages>
  <Words>20735</Words>
  <Characters>118191</Characters>
  <Application>Microsoft Office Word</Application>
  <DocSecurity>0</DocSecurity>
  <Lines>984</Lines>
  <Paragraphs>277</Paragraphs>
  <ScaleCrop>false</ScaleCrop>
  <HeadingPairs>
    <vt:vector size="2" baseType="variant">
      <vt:variant>
        <vt:lpstr>Название</vt:lpstr>
      </vt:variant>
      <vt:variant>
        <vt:i4>1</vt:i4>
      </vt:variant>
    </vt:vector>
  </HeadingPairs>
  <TitlesOfParts>
    <vt:vector size="1" baseType="lpstr">
      <vt:lpstr/>
    </vt:vector>
  </TitlesOfParts>
  <Company>Munitcom</Company>
  <LinksUpToDate>false</LinksUpToDate>
  <CharactersWithSpaces>138649</CharactersWithSpaces>
  <SharedDoc>false</SharedDoc>
  <HLinks>
    <vt:vector size="6" baseType="variant">
      <vt:variant>
        <vt:i4>6225926</vt:i4>
      </vt:variant>
      <vt:variant>
        <vt:i4>3</vt:i4>
      </vt:variant>
      <vt:variant>
        <vt:i4>0</vt:i4>
      </vt:variant>
      <vt:variant>
        <vt:i4>5</vt:i4>
      </vt:variant>
      <vt:variant>
        <vt:lpwstr>consultantplus://offline/ref=C95B0662FF9942B29673665F7630F9B3B19DA4A0927594FE5E6A965A48E8D542C5B05B1A226354555995A2t14DG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JOГO JARDIM x8?! PORRA! DIA 8 VOTA NГO!</dc:subject>
  <dc:creator>VOTA NГO А REGIONALIZAЗГO! SIM AO REFORЗO DO MUNICIPALISMO!</dc:creator>
  <dc:description>A REGIONALIZAЗГO Й UM ERRO COLOSSAL!</dc:description>
  <cp:lastModifiedBy>Ирина А. Шарапова</cp:lastModifiedBy>
  <cp:revision>4</cp:revision>
  <cp:lastPrinted>2022-02-04T07:01:00Z</cp:lastPrinted>
  <dcterms:created xsi:type="dcterms:W3CDTF">2022-02-14T06:31:00Z</dcterms:created>
  <dcterms:modified xsi:type="dcterms:W3CDTF">2022-02-14T06:33:00Z</dcterms:modified>
</cp:coreProperties>
</file>